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713"/>
        <w:gridCol w:w="1117"/>
        <w:gridCol w:w="2010"/>
        <w:gridCol w:w="713"/>
        <w:gridCol w:w="1120"/>
        <w:gridCol w:w="720"/>
        <w:gridCol w:w="720"/>
        <w:gridCol w:w="2403"/>
        <w:gridCol w:w="720"/>
        <w:gridCol w:w="720"/>
        <w:gridCol w:w="1059"/>
        <w:gridCol w:w="3843"/>
      </w:tblGrid>
      <w:tr w:rsidR="00007663" w:rsidRPr="00821A63" w14:paraId="17D9E01C" w14:textId="77777777" w:rsidTr="003B6D7F">
        <w:trPr>
          <w:trHeight w:hRule="exact" w:val="10800"/>
        </w:trPr>
        <w:tc>
          <w:tcPr>
            <w:tcW w:w="3840" w:type="dxa"/>
            <w:gridSpan w:val="3"/>
          </w:tcPr>
          <w:p w14:paraId="55F11F6E" w14:textId="29FEB262" w:rsidR="00007663" w:rsidRDefault="00470190" w:rsidP="00AA0BCD">
            <w:pPr>
              <w:pStyle w:val="ListBullet"/>
              <w:numPr>
                <w:ilvl w:val="0"/>
                <w:numId w:val="0"/>
              </w:numPr>
              <w:ind w:left="288" w:right="-11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10CFCF" wp14:editId="211AC3F6">
                      <wp:simplePos x="0" y="0"/>
                      <wp:positionH relativeFrom="column">
                        <wp:posOffset>368300</wp:posOffset>
                      </wp:positionH>
                      <wp:positionV relativeFrom="page">
                        <wp:posOffset>-146685</wp:posOffset>
                      </wp:positionV>
                      <wp:extent cx="2902226" cy="7042150"/>
                      <wp:effectExtent l="0" t="0" r="12700" b="2540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2226" cy="704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2E976" w14:textId="2FA429E0" w:rsidR="00643BA1" w:rsidRPr="00F85AEB" w:rsidRDefault="00643BA1" w:rsidP="00F85AEB">
                                  <w:pPr>
                                    <w:pStyle w:val="BlockHeading"/>
                                    <w:spacing w:before="360"/>
                                    <w:ind w:left="0" w:right="159"/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48"/>
                                      <w:szCs w:val="48"/>
                                      <w:lang w:val="en-GB"/>
                                      <w14:ligatures w14:val="none"/>
                                    </w:rPr>
                                  </w:pPr>
                                  <w:r w:rsidRPr="00F85AEB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48"/>
                                      <w:szCs w:val="48"/>
                                      <w:lang w:val="en-GB"/>
                                      <w14:ligatures w14:val="none"/>
                                    </w:rPr>
                                    <w:t xml:space="preserve">'Have </w:t>
                                  </w:r>
                                  <w:r w:rsidR="00A276FA" w:rsidRPr="00F85AEB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48"/>
                                      <w:szCs w:val="48"/>
                                      <w:lang w:val="en-GB"/>
                                      <w14:ligatures w14:val="none"/>
                                    </w:rPr>
                                    <w:t>Y</w:t>
                                  </w:r>
                                  <w:r w:rsidRPr="00F85AEB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48"/>
                                      <w:szCs w:val="48"/>
                                      <w:lang w:val="en-GB"/>
                                      <w14:ligatures w14:val="none"/>
                                    </w:rPr>
                                    <w:t>our Say’</w:t>
                                  </w:r>
                                </w:p>
                                <w:p w14:paraId="1FC9E51D" w14:textId="77777777" w:rsidR="00643BA1" w:rsidRDefault="00643BA1" w:rsidP="00C530A5">
                                  <w:pPr>
                                    <w:pStyle w:val="BlockHeading"/>
                                    <w:ind w:left="0" w:right="159"/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40"/>
                                      <w:szCs w:val="40"/>
                                      <w:lang w:val="en-GB"/>
                                      <w14:ligatures w14:val="none"/>
                                    </w:rPr>
                                  </w:pPr>
                                </w:p>
                                <w:p w14:paraId="32A9563C" w14:textId="3EA76207" w:rsidR="00B32A45" w:rsidRPr="00CC1429" w:rsidRDefault="00B32A45" w:rsidP="00E53E5B">
                                  <w:pPr>
                                    <w:pStyle w:val="BlockHeading"/>
                                    <w:ind w:left="0" w:right="12"/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</w:pP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Aspbury Planning 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Ltd is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 preparing an 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O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utline 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P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lanning 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A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pplication for a residential development </w:t>
                                  </w:r>
                                  <w:r w:rsidR="00E40331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for up</w:t>
                                  </w:r>
                                  <w:r w:rsidR="00BB1B7D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E40331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to </w:t>
                                  </w:r>
                                  <w:r w:rsidR="00B736BA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52</w:t>
                                  </w:r>
                                  <w:r w:rsidR="00E40331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 dwellings </w:t>
                                  </w:r>
                                  <w:r w:rsidR="00E53E5B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and a parking alleviation scheme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,</w:t>
                                  </w:r>
                                  <w:r w:rsidR="00E53E5B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E40331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to be 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submitted to </w:t>
                                  </w:r>
                                  <w:r w:rsidR="00937D65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Mansfield District</w:t>
                                  </w:r>
                                  <w:r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 Council on behalf of Nottinghamshire County Council (NCC) on land at ‘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the </w:t>
                                  </w:r>
                                  <w:r w:rsidR="00B736BA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 xml:space="preserve">former Sherwood Hall School </w:t>
                                  </w:r>
                                  <w:r w:rsidR="00E40331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Playing Fields</w:t>
                                  </w:r>
                                  <w:r w:rsidR="0056629D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’</w:t>
                                  </w:r>
                                  <w:r w:rsidR="005B26BA" w:rsidRPr="00CC1429">
                                    <w:rPr>
                                      <w:rFonts w:ascii="Effra" w:hAnsi="Effra"/>
                                      <w:b/>
                                      <w:bCs/>
                                      <w:kern w:val="0"/>
                                      <w:sz w:val="38"/>
                                      <w:szCs w:val="38"/>
                                      <w:lang w:val="en-GB"/>
                                      <w14:ligatures w14:val="none"/>
                                    </w:rPr>
                                    <w:t>.</w:t>
                                  </w:r>
                                </w:p>
                                <w:p w14:paraId="41A423D4" w14:textId="77777777" w:rsidR="007719C4" w:rsidRDefault="007719C4" w:rsidP="007719C4">
                                  <w:pPr>
                                    <w:pStyle w:val="BlockHeading"/>
                                    <w:ind w:right="0"/>
                                    <w:rPr>
                                      <w:rFonts w:ascii="Effra" w:hAnsi="Effra"/>
                                      <w:sz w:val="28"/>
                                      <w:szCs w:val="28"/>
                                      <w:lang w:val="en-GB"/>
                                    </w:rPr>
                                  </w:pPr>
                                </w:p>
                                <w:p w14:paraId="21508FC3" w14:textId="4C82B6C2" w:rsidR="00470190" w:rsidRDefault="00E40331" w:rsidP="00E40331">
                                  <w:pP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  <w:t>We would welcome your comments to help shape the proposals to deliver housing that is needed in the area.</w:t>
                                  </w:r>
                                </w:p>
                                <w:p w14:paraId="4DAA0A77" w14:textId="412E9DE3" w:rsidR="00643BA1" w:rsidRDefault="00643BA1" w:rsidP="00E40331">
                                  <w:pP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46BE129" w14:textId="77777777" w:rsidR="00643BA1" w:rsidRPr="00184E74" w:rsidRDefault="00643BA1" w:rsidP="00184E74">
                                  <w:pP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0CFCF" id="Rectangle 10" o:spid="_x0000_s1026" style="position:absolute;left:0;text-align:left;margin-left:29pt;margin-top:-11.55pt;width:228.5pt;height:5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" fillcolor="#002060" strokecolor="#002060" strokeweight="1pt">
                      <v:textbox>
                        <w:txbxContent>
                          <w:p w14:paraId="35B2E976" w14:textId="2FA429E0" w:rsidR="00643BA1" w:rsidRPr="00F85AEB" w:rsidRDefault="00643BA1" w:rsidP="00F85AEB">
                            <w:pPr>
                              <w:pStyle w:val="BlockHeading"/>
                              <w:spacing w:before="360"/>
                              <w:ind w:left="0" w:right="159"/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GB"/>
                                <w14:ligatures w14:val="none"/>
                              </w:rPr>
                            </w:pPr>
                            <w:r w:rsidRPr="00F85AEB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GB"/>
                                <w14:ligatures w14:val="none"/>
                              </w:rPr>
                              <w:t xml:space="preserve">'Have </w:t>
                            </w:r>
                            <w:r w:rsidR="00A276FA" w:rsidRPr="00F85AEB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GB"/>
                                <w14:ligatures w14:val="none"/>
                              </w:rPr>
                              <w:t>Y</w:t>
                            </w:r>
                            <w:r w:rsidRPr="00F85AEB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48"/>
                                <w:szCs w:val="48"/>
                                <w:lang w:val="en-GB"/>
                                <w14:ligatures w14:val="none"/>
                              </w:rPr>
                              <w:t>our Say’</w:t>
                            </w:r>
                          </w:p>
                          <w:p w14:paraId="1FC9E51D" w14:textId="77777777" w:rsidR="00643BA1" w:rsidRDefault="00643BA1" w:rsidP="00C530A5">
                            <w:pPr>
                              <w:pStyle w:val="BlockHeading"/>
                              <w:ind w:left="0" w:right="159"/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val="en-GB"/>
                                <w14:ligatures w14:val="none"/>
                              </w:rPr>
                            </w:pPr>
                          </w:p>
                          <w:p w14:paraId="32A9563C" w14:textId="3EA76207" w:rsidR="00B32A45" w:rsidRPr="00CC1429" w:rsidRDefault="00B32A45" w:rsidP="00E53E5B">
                            <w:pPr>
                              <w:pStyle w:val="BlockHeading"/>
                              <w:ind w:left="0" w:right="12"/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</w:pP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Aspbury Planning 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Ltd is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 preparing an 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O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utline 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P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lanning 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A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pplication for a residential development </w:t>
                            </w:r>
                            <w:r w:rsidR="00E40331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for up</w:t>
                            </w:r>
                            <w:r w:rsidR="00BB1B7D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r w:rsidR="00E40331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to </w:t>
                            </w:r>
                            <w:r w:rsidR="00B736BA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52</w:t>
                            </w:r>
                            <w:r w:rsidR="00E40331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 dwellings </w:t>
                            </w:r>
                            <w:r w:rsidR="00E53E5B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and a parking alleviation scheme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,</w:t>
                            </w:r>
                            <w:r w:rsidR="00E53E5B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 </w:t>
                            </w:r>
                            <w:r w:rsidR="00E40331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to be 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submitted to </w:t>
                            </w:r>
                            <w:r w:rsidR="00937D65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Mansfield District</w:t>
                            </w:r>
                            <w:r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 Council on behalf of Nottinghamshire County Council (NCC) on land at ‘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the </w:t>
                            </w:r>
                            <w:r w:rsidR="00B736BA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 xml:space="preserve">former Sherwood Hall School </w:t>
                            </w:r>
                            <w:r w:rsidR="00E40331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Playing Fields</w:t>
                            </w:r>
                            <w:r w:rsidR="0056629D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’</w:t>
                            </w:r>
                            <w:r w:rsidR="005B26BA" w:rsidRPr="00CC1429">
                              <w:rPr>
                                <w:rFonts w:ascii="Effra" w:hAnsi="Effra"/>
                                <w:b/>
                                <w:bCs/>
                                <w:kern w:val="0"/>
                                <w:sz w:val="38"/>
                                <w:szCs w:val="38"/>
                                <w:lang w:val="en-GB"/>
                                <w14:ligatures w14:val="none"/>
                              </w:rPr>
                              <w:t>.</w:t>
                            </w:r>
                          </w:p>
                          <w:p w14:paraId="41A423D4" w14:textId="77777777" w:rsidR="007719C4" w:rsidRDefault="007719C4" w:rsidP="007719C4">
                            <w:pPr>
                              <w:pStyle w:val="BlockHeading"/>
                              <w:ind w:right="0"/>
                              <w:rPr>
                                <w:rFonts w:ascii="Effra" w:hAnsi="Effra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21508FC3" w14:textId="4C82B6C2" w:rsidR="00470190" w:rsidRDefault="00E40331" w:rsidP="00E40331">
                            <w:pPr>
                              <w:rPr>
                                <w:rFonts w:ascii="Effra" w:hAnsi="Effr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t>We would welcome your comments to help shape the proposals to deliver housing that is needed in the area.</w:t>
                            </w:r>
                          </w:p>
                          <w:p w14:paraId="4DAA0A77" w14:textId="412E9DE3" w:rsidR="00643BA1" w:rsidRDefault="00643BA1" w:rsidP="00E40331">
                            <w:pPr>
                              <w:rPr>
                                <w:rFonts w:ascii="Effra" w:hAnsi="Effr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  <w:p w14:paraId="346BE129" w14:textId="77777777" w:rsidR="00643BA1" w:rsidRPr="00184E74" w:rsidRDefault="00643BA1" w:rsidP="00184E74">
                            <w:pPr>
                              <w:rPr>
                                <w:rFonts w:ascii="Effra" w:hAnsi="Effra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713" w:type="dxa"/>
          </w:tcPr>
          <w:p w14:paraId="1E4F9E92" w14:textId="77777777" w:rsidR="00007663" w:rsidRDefault="00007663" w:rsidP="00AA0BCD"/>
        </w:tc>
        <w:tc>
          <w:tcPr>
            <w:tcW w:w="1120" w:type="dxa"/>
          </w:tcPr>
          <w:p w14:paraId="6F83182F" w14:textId="2CCFD2A9" w:rsidR="00007663" w:rsidRDefault="00007663" w:rsidP="00AA0BCD"/>
        </w:tc>
        <w:tc>
          <w:tcPr>
            <w:tcW w:w="3843" w:type="dxa"/>
            <w:gridSpan w:val="3"/>
          </w:tcPr>
          <w:tbl>
            <w:tblPr>
              <w:tblStyle w:val="TableLayout"/>
              <w:tblW w:w="4369" w:type="dxa"/>
              <w:tblLayout w:type="fixed"/>
              <w:tblLook w:val="04A0" w:firstRow="1" w:lastRow="0" w:firstColumn="1" w:lastColumn="0" w:noHBand="0" w:noVBand="1"/>
            </w:tblPr>
            <w:tblGrid>
              <w:gridCol w:w="4369"/>
            </w:tblGrid>
            <w:tr w:rsidR="00007663" w14:paraId="4317AB0A" w14:textId="77777777" w:rsidTr="0091360D">
              <w:trPr>
                <w:cantSplit/>
                <w:trHeight w:hRule="exact" w:val="10922"/>
              </w:trPr>
              <w:tc>
                <w:tcPr>
                  <w:tcW w:w="5000" w:type="pct"/>
                  <w:textDirection w:val="btLr"/>
                </w:tcPr>
                <w:p w14:paraId="786B6817" w14:textId="1139BD24" w:rsidR="00822D83" w:rsidRPr="00B32A45" w:rsidRDefault="007C37C6" w:rsidP="00C4666E">
                  <w:pPr>
                    <w:framePr w:hSpace="180" w:wrap="around" w:vAnchor="text" w:hAnchor="text" w:y="1"/>
                    <w:spacing w:after="0"/>
                    <w:ind w:left="117" w:right="113"/>
                    <w:suppressOverlap/>
                    <w:rPr>
                      <w:rFonts w:ascii="Effra" w:hAnsi="Effra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sdt>
                    <w:sdtPr>
                      <w:rPr>
                        <w:rFonts w:ascii="Effra" w:hAnsi="Effra"/>
                        <w:color w:val="002060"/>
                        <w:sz w:val="28"/>
                        <w:szCs w:val="28"/>
                      </w:rPr>
                      <w:id w:val="-466124168"/>
                      <w:placeholder>
                        <w:docPart w:val="B2534553388547199B02741BF81530B9"/>
                      </w:placeholder>
                      <w15:dataBinding w:prefixMappings="xmlns:ns0='http://schemas.microsoft.com/temp/samples' " w:xpath="/ns0:employees[1]/ns0:employee[1]/ns0:CustomerName[1]" w:storeItemID="{64F97C93-7F93-46CF-BC84-64F14BA1A1E2}"/>
                      <w15:appearance w15:val="hidden"/>
                    </w:sdtPr>
                    <w:sdtEndPr/>
                    <w:sdtContent>
                      <w:r w:rsidR="00C04569" w:rsidRPr="00B32A45">
                        <w:rPr>
                          <w:rFonts w:ascii="Effra" w:hAnsi="Effra"/>
                          <w:color w:val="002060"/>
                          <w:sz w:val="28"/>
                          <w:szCs w:val="28"/>
                        </w:rPr>
                        <w:t>Aspbury Planning Ltd</w:t>
                      </w:r>
                    </w:sdtContent>
                  </w:sdt>
                </w:p>
                <w:p w14:paraId="4B853E27" w14:textId="121AC000" w:rsidR="00822D83" w:rsidRPr="00B32A45" w:rsidRDefault="006A05CF" w:rsidP="00C4666E">
                  <w:pPr>
                    <w:pStyle w:val="ReturnAddress"/>
                    <w:framePr w:hSpace="180" w:wrap="around" w:vAnchor="text" w:hAnchor="text" w:y="1"/>
                    <w:ind w:left="117" w:right="113"/>
                    <w:suppressOverlap/>
                    <w:rPr>
                      <w:rFonts w:ascii="Effra" w:hAnsi="Effr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noProof/>
                      <w:color w:val="002060"/>
                      <w:sz w:val="28"/>
                      <w:szCs w:val="28"/>
                      <w14:ligatures w14:val="none"/>
                    </w:rPr>
                    <w:drawing>
                      <wp:anchor distT="0" distB="0" distL="114300" distR="114300" simplePos="0" relativeHeight="251682816" behindDoc="0" locked="0" layoutInCell="1" allowOverlap="1" wp14:anchorId="49544334" wp14:editId="1ADC66F2">
                        <wp:simplePos x="0" y="0"/>
                        <wp:positionH relativeFrom="page">
                          <wp:posOffset>-895667</wp:posOffset>
                        </wp:positionH>
                        <wp:positionV relativeFrom="paragraph">
                          <wp:posOffset>-5251767</wp:posOffset>
                        </wp:positionV>
                        <wp:extent cx="2774315" cy="669290"/>
                        <wp:effectExtent l="0" t="0" r="0" b="0"/>
                        <wp:wrapNone/>
                        <wp:docPr id="9" name="Picture 9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9" descr="A picture containing text&#10;&#10;Description automatically generated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774315" cy="669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C37C6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r w:rsidR="00822D83" w:rsidRPr="00B32A45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>20 Park Lane Business Centre</w:t>
                  </w:r>
                </w:p>
                <w:p w14:paraId="51AE4B7D" w14:textId="5D30CA38" w:rsidR="00822D83" w:rsidRPr="00B32A45" w:rsidRDefault="007C37C6" w:rsidP="00C4666E">
                  <w:pPr>
                    <w:pStyle w:val="ReturnAddress"/>
                    <w:framePr w:hSpace="180" w:wrap="around" w:vAnchor="text" w:hAnchor="text" w:y="1"/>
                    <w:ind w:left="117" w:right="113"/>
                    <w:suppressOverlap/>
                    <w:rPr>
                      <w:rFonts w:ascii="Effra" w:hAnsi="Effr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r w:rsidR="00822D83" w:rsidRPr="00B32A45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>Park Lane</w:t>
                  </w:r>
                </w:p>
                <w:p w14:paraId="2692D4C7" w14:textId="02587B41" w:rsidR="00822D83" w:rsidRPr="00B32A45" w:rsidRDefault="007C37C6" w:rsidP="00C4666E">
                  <w:pPr>
                    <w:pStyle w:val="ReturnAddress"/>
                    <w:framePr w:hSpace="180" w:wrap="around" w:vAnchor="text" w:hAnchor="text" w:y="1"/>
                    <w:ind w:left="119" w:right="113"/>
                    <w:suppressOverlap/>
                    <w:rPr>
                      <w:rFonts w:ascii="Effra" w:hAnsi="Effr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r w:rsidR="00822D83" w:rsidRPr="00B32A45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>Basford</w:t>
                  </w: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</w:t>
                  </w:r>
                </w:p>
                <w:p w14:paraId="69F98C04" w14:textId="285BBB3F" w:rsidR="00822D83" w:rsidRPr="00B32A45" w:rsidRDefault="007C37C6" w:rsidP="00C4666E">
                  <w:pPr>
                    <w:pStyle w:val="ReturnAddress"/>
                    <w:framePr w:hSpace="180" w:wrap="around" w:vAnchor="text" w:hAnchor="text" w:y="1"/>
                    <w:tabs>
                      <w:tab w:val="left" w:pos="2500"/>
                    </w:tabs>
                    <w:ind w:left="117" w:right="113"/>
                    <w:suppressOverlap/>
                    <w:rPr>
                      <w:rFonts w:ascii="Effra" w:hAnsi="Effr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r w:rsidR="00822D83" w:rsidRPr="00B32A45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>Nottingham</w:t>
                  </w:r>
                </w:p>
                <w:p w14:paraId="257D585C" w14:textId="4C33C412" w:rsidR="00822D83" w:rsidRPr="00B32A45" w:rsidRDefault="007C37C6" w:rsidP="00C4666E">
                  <w:pPr>
                    <w:pStyle w:val="ReturnAddress"/>
                    <w:framePr w:hSpace="180" w:wrap="around" w:vAnchor="text" w:hAnchor="text" w:y="1"/>
                    <w:ind w:left="117" w:right="113"/>
                    <w:suppressOverlap/>
                    <w:rPr>
                      <w:rFonts w:ascii="Effra" w:hAnsi="Effra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 xml:space="preserve">     </w:t>
                  </w:r>
                  <w:r w:rsidR="00822D83" w:rsidRPr="00B32A45">
                    <w:rPr>
                      <w:rFonts w:ascii="Effra" w:hAnsi="Effra"/>
                      <w:color w:val="002060"/>
                      <w:sz w:val="28"/>
                      <w:szCs w:val="28"/>
                    </w:rPr>
                    <w:t>NG6 0DW</w:t>
                  </w:r>
                </w:p>
                <w:p w14:paraId="6ADE9F34" w14:textId="3CFBAC67" w:rsidR="0086316F" w:rsidRPr="0086316F" w:rsidRDefault="0086316F" w:rsidP="00C4666E">
                  <w:pPr>
                    <w:framePr w:hSpace="180" w:wrap="around" w:vAnchor="text" w:hAnchor="text" w:y="1"/>
                    <w:ind w:left="-167" w:right="113"/>
                    <w:suppressOverlap/>
                  </w:pPr>
                </w:p>
                <w:p w14:paraId="1816F091" w14:textId="331488A2" w:rsidR="0086316F" w:rsidRPr="0086316F" w:rsidRDefault="0086316F" w:rsidP="00C4666E">
                  <w:pPr>
                    <w:framePr w:hSpace="180" w:wrap="around" w:vAnchor="text" w:hAnchor="text" w:y="1"/>
                    <w:tabs>
                      <w:tab w:val="left" w:pos="3150"/>
                    </w:tabs>
                    <w:spacing w:after="0"/>
                    <w:ind w:left="113" w:right="113"/>
                    <w:suppressOverlap/>
                  </w:pPr>
                </w:p>
              </w:tc>
            </w:tr>
            <w:tr w:rsidR="00007663" w14:paraId="68B5CB15" w14:textId="77777777" w:rsidTr="0091360D">
              <w:trPr>
                <w:cantSplit/>
                <w:trHeight w:hRule="exact" w:val="2880"/>
              </w:trPr>
              <w:tc>
                <w:tcPr>
                  <w:tcW w:w="5000" w:type="pct"/>
                  <w:textDirection w:val="btLr"/>
                  <w:vAlign w:val="bottom"/>
                </w:tcPr>
                <w:p w14:paraId="6C5735BF" w14:textId="5CAA6C23" w:rsidR="00007663" w:rsidRDefault="00007663" w:rsidP="00C4666E">
                  <w:pPr>
                    <w:framePr w:hSpace="180" w:wrap="around" w:vAnchor="text" w:hAnchor="text" w:y="1"/>
                    <w:ind w:left="113" w:right="113"/>
                    <w:suppressOverlap/>
                  </w:pPr>
                </w:p>
              </w:tc>
            </w:tr>
          </w:tbl>
          <w:p w14:paraId="213CD7A5" w14:textId="77777777" w:rsidR="00007663" w:rsidRDefault="00007663" w:rsidP="00AA0BCD"/>
        </w:tc>
        <w:tc>
          <w:tcPr>
            <w:tcW w:w="720" w:type="dxa"/>
          </w:tcPr>
          <w:p w14:paraId="3629A7D0" w14:textId="28FE686E" w:rsidR="00007663" w:rsidRDefault="007C37C6" w:rsidP="00AA0BCD">
            <w:r w:rsidRPr="00A77FB3">
              <w:rPr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B39245" wp14:editId="14661CB2">
                      <wp:simplePos x="0" y="0"/>
                      <wp:positionH relativeFrom="leftMargin">
                        <wp:posOffset>-1481138</wp:posOffset>
                      </wp:positionH>
                      <wp:positionV relativeFrom="page">
                        <wp:posOffset>1103313</wp:posOffset>
                      </wp:positionV>
                      <wp:extent cx="4126229" cy="829944"/>
                      <wp:effectExtent l="0" t="8572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126229" cy="8299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AC306" w14:textId="288AE3F5" w:rsidR="00822D83" w:rsidRPr="00B36BF1" w:rsidRDefault="00B36BF1" w:rsidP="00B36BF1">
                                  <w:pPr>
                                    <w:pStyle w:val="ContactInfo"/>
                                    <w:ind w:right="821"/>
                                    <w:rPr>
                                      <w:rFonts w:ascii="Effra" w:hAnsi="Effra"/>
                                      <w:sz w:val="28"/>
                                      <w:szCs w:val="28"/>
                                    </w:rPr>
                                  </w:pPr>
                                  <w:r w:rsidRPr="00B36BF1">
                                    <w:rPr>
                                      <w:rFonts w:ascii="Effra" w:hAnsi="Effra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6E5014" w:rsidRPr="00B36BF1">
                                    <w:rPr>
                                      <w:rFonts w:ascii="Effra" w:hAnsi="Effra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22D83" w:rsidRPr="00B36BF1">
                                    <w:rPr>
                                      <w:rFonts w:ascii="Effra" w:hAnsi="Effra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Website: </w:t>
                                  </w:r>
                                  <w:hyperlink r:id="rId12" w:history="1">
                                    <w:r w:rsidR="00822D83" w:rsidRPr="00B36BF1">
                                      <w:rPr>
                                        <w:rStyle w:val="Hyperlink"/>
                                        <w:rFonts w:ascii="Effra" w:hAnsi="Effra"/>
                                        <w:sz w:val="28"/>
                                        <w:szCs w:val="28"/>
                                      </w:rPr>
                                      <w:t>www.aspburyplanning.co.uk</w:t>
                                    </w:r>
                                  </w:hyperlink>
                                </w:p>
                                <w:p w14:paraId="0E066A3B" w14:textId="02C70634" w:rsidR="00822D83" w:rsidRPr="00B36BF1" w:rsidRDefault="00B36BF1" w:rsidP="00B36BF1">
                                  <w:pPr>
                                    <w:pStyle w:val="ContactInfo"/>
                                    <w:tabs>
                                      <w:tab w:val="left" w:pos="4820"/>
                                      <w:tab w:val="left" w:pos="5245"/>
                                      <w:tab w:val="left" w:pos="5670"/>
                                    </w:tabs>
                                    <w:ind w:left="142"/>
                                    <w:rPr>
                                      <w:rFonts w:ascii="Effra" w:hAnsi="Effr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22D83" w:rsidRPr="00B36BF1">
                                    <w:rPr>
                                      <w:rFonts w:ascii="Effra" w:hAnsi="Effra"/>
                                      <w:color w:val="002060"/>
                                      <w:sz w:val="28"/>
                                      <w:szCs w:val="28"/>
                                    </w:rPr>
                                    <w:t>Telephone: 0115 8528050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B3924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-116.65pt;margin-top:86.9pt;width:324.9pt;height:65.3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" stroked="f">
                      <v:textbox style="mso-fit-shape-to-text:t">
                        <w:txbxContent>
                          <w:p w14:paraId="63BAC306" w14:textId="288AE3F5" w:rsidR="00822D83" w:rsidRPr="00B36BF1" w:rsidRDefault="00B36BF1" w:rsidP="00B36BF1">
                            <w:pPr>
                              <w:pStyle w:val="ContactInfo"/>
                              <w:ind w:right="821"/>
                              <w:rPr>
                                <w:rFonts w:ascii="Effra" w:hAnsi="Effra"/>
                                <w:sz w:val="28"/>
                                <w:szCs w:val="28"/>
                              </w:rPr>
                            </w:pPr>
                            <w:r w:rsidRPr="00B36BF1">
                              <w:rPr>
                                <w:rFonts w:ascii="Effra" w:hAnsi="Effra"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E5014" w:rsidRPr="00B36BF1">
                              <w:rPr>
                                <w:rFonts w:ascii="Effra" w:hAnsi="Effra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D83" w:rsidRPr="00B36BF1">
                              <w:rPr>
                                <w:rFonts w:ascii="Effra" w:hAnsi="Effra"/>
                                <w:color w:val="002060"/>
                                <w:sz w:val="28"/>
                                <w:szCs w:val="28"/>
                              </w:rPr>
                              <w:t xml:space="preserve">Website: </w:t>
                            </w:r>
                            <w:hyperlink r:id="rId13" w:history="1">
                              <w:r w:rsidR="00822D83" w:rsidRPr="00B36BF1">
                                <w:rPr>
                                  <w:rStyle w:val="Hyperlink"/>
                                  <w:rFonts w:ascii="Effra" w:hAnsi="Effra"/>
                                  <w:sz w:val="28"/>
                                  <w:szCs w:val="28"/>
                                </w:rPr>
                                <w:t>www.aspburyplanning.co.uk</w:t>
                              </w:r>
                            </w:hyperlink>
                          </w:p>
                          <w:p w14:paraId="0E066A3B" w14:textId="02C70634" w:rsidR="00822D83" w:rsidRPr="00B36BF1" w:rsidRDefault="00B36BF1" w:rsidP="00B36BF1">
                            <w:pPr>
                              <w:pStyle w:val="ContactInfo"/>
                              <w:tabs>
                                <w:tab w:val="left" w:pos="4820"/>
                                <w:tab w:val="left" w:pos="5245"/>
                                <w:tab w:val="left" w:pos="5670"/>
                              </w:tabs>
                              <w:ind w:left="142"/>
                              <w:rPr>
                                <w:rFonts w:ascii="Effra" w:hAnsi="Effr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ffra" w:hAnsi="Effra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2D83" w:rsidRPr="00B36BF1">
                              <w:rPr>
                                <w:rFonts w:ascii="Effra" w:hAnsi="Effra"/>
                                <w:color w:val="002060"/>
                                <w:sz w:val="28"/>
                                <w:szCs w:val="28"/>
                              </w:rPr>
                              <w:t>Telephone: 0115 8528050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0F4E61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38C3EEF" wp14:editId="2C6796C8">
                  <wp:simplePos x="0" y="0"/>
                  <wp:positionH relativeFrom="column">
                    <wp:posOffset>-927100</wp:posOffset>
                  </wp:positionH>
                  <wp:positionV relativeFrom="page">
                    <wp:posOffset>5043170</wp:posOffset>
                  </wp:positionV>
                  <wp:extent cx="2438400" cy="839470"/>
                  <wp:effectExtent l="0" t="635" r="0" b="0"/>
                  <wp:wrapNone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3840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" w:type="dxa"/>
          </w:tcPr>
          <w:p w14:paraId="7717AC5A" w14:textId="57E5E13B" w:rsidR="00007663" w:rsidRDefault="00007663" w:rsidP="00AA0BCD"/>
        </w:tc>
        <w:tc>
          <w:tcPr>
            <w:tcW w:w="4902" w:type="dxa"/>
            <w:gridSpan w:val="2"/>
          </w:tcPr>
          <w:p w14:paraId="7E988A51" w14:textId="27B3C348" w:rsidR="00BB1AF3" w:rsidRPr="00F85AEB" w:rsidRDefault="00434D60" w:rsidP="00BB1AF3">
            <w:pPr>
              <w:pStyle w:val="Title"/>
              <w:spacing w:before="0"/>
              <w:ind w:left="0" w:right="-305"/>
              <w:jc w:val="center"/>
              <w:rPr>
                <w:rFonts w:ascii="Effra" w:hAnsi="Effra"/>
                <w:color w:val="002060"/>
                <w:szCs w:val="60"/>
                <w:lang w:val="en-GB"/>
              </w:rPr>
            </w:pPr>
            <w:r w:rsidRPr="00F85AEB">
              <w:rPr>
                <w:rFonts w:ascii="Effra" w:hAnsi="Effra"/>
                <w:color w:val="002060"/>
                <w:szCs w:val="60"/>
                <w:lang w:val="en-GB"/>
              </w:rPr>
              <w:t xml:space="preserve">Proposed </w:t>
            </w:r>
          </w:p>
          <w:p w14:paraId="186CD1B7" w14:textId="6AC81613" w:rsidR="00434D60" w:rsidRPr="00F85AEB" w:rsidRDefault="00434D60" w:rsidP="00BB1AF3">
            <w:pPr>
              <w:pStyle w:val="Title"/>
              <w:spacing w:before="0"/>
              <w:ind w:left="0" w:right="-305"/>
              <w:jc w:val="center"/>
              <w:rPr>
                <w:rFonts w:ascii="Effra" w:hAnsi="Effra"/>
                <w:color w:val="002060"/>
                <w:szCs w:val="60"/>
                <w:lang w:val="en-GB"/>
              </w:rPr>
            </w:pPr>
            <w:r w:rsidRPr="00F85AEB">
              <w:rPr>
                <w:rFonts w:ascii="Effra" w:hAnsi="Effra"/>
                <w:color w:val="002060"/>
                <w:szCs w:val="60"/>
                <w:lang w:val="en-GB"/>
              </w:rPr>
              <w:t>Residential Development</w:t>
            </w:r>
          </w:p>
          <w:p w14:paraId="319F6F37" w14:textId="0CD6526F" w:rsidR="0091360D" w:rsidRPr="00184E74" w:rsidRDefault="007C37C6" w:rsidP="00AA0BCD">
            <w:pPr>
              <w:rPr>
                <w:sz w:val="68"/>
                <w:szCs w:val="68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AF25140" wp14:editId="1D104063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465455</wp:posOffset>
                  </wp:positionV>
                  <wp:extent cx="2495550" cy="2264481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2264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84E74">
              <w:rPr>
                <w:noProof/>
                <w:sz w:val="68"/>
                <w:szCs w:val="6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1621B7" wp14:editId="1382E59E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29210</wp:posOffset>
                      </wp:positionV>
                      <wp:extent cx="3057525" cy="34290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FF833C" w14:textId="2AEA27D5" w:rsidR="00BB1AF3" w:rsidRPr="003B6D7F" w:rsidRDefault="00BB1AF3" w:rsidP="00BB1AF3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ascii="Effra" w:eastAsia="Calibri" w:hAnsi="Effr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ffra" w:eastAsia="Calibri" w:hAnsi="Effr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        </w:t>
                                  </w:r>
                                  <w:r w:rsidR="00B736BA" w:rsidRPr="003B6D7F">
                                    <w:rPr>
                                      <w:rFonts w:ascii="Effra" w:eastAsia="Calibri" w:hAnsi="Effr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Stuart Avenue</w:t>
                                  </w:r>
                                  <w:r w:rsidRPr="003B6D7F">
                                    <w:rPr>
                                      <w:rFonts w:ascii="Effra" w:eastAsia="Calibri" w:hAnsi="Effra"/>
                                      <w:b/>
                                      <w:bCs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  <w:t>, Mansfield, Nottingham</w:t>
                                  </w:r>
                                </w:p>
                                <w:p w14:paraId="46DF16A0" w14:textId="77777777" w:rsidR="00BB1AF3" w:rsidRDefault="00BB1AF3" w:rsidP="00BB1A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71621B7" id="Rectangle 5" o:spid="_x0000_s1028" style="position:absolute;margin-left:15.2pt;margin-top:2.3pt;width:240.75pt;height:2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" fillcolor="#002060" strokecolor="#002060" strokeweight="1pt">
                      <v:textbox>
                        <w:txbxContent>
                          <w:p w14:paraId="33FF833C" w14:textId="2AEA27D5" w:rsidR="00BB1AF3" w:rsidRPr="003B6D7F" w:rsidRDefault="00BB1AF3" w:rsidP="00BB1AF3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Effra" w:eastAsia="Calibri" w:hAnsi="Effr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ffra" w:eastAsia="Calibri" w:hAnsi="Effr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736BA" w:rsidRPr="003B6D7F">
                              <w:rPr>
                                <w:rFonts w:ascii="Effra" w:eastAsia="Calibri" w:hAnsi="Effr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Stuart Avenue</w:t>
                            </w:r>
                            <w:r w:rsidRPr="003B6D7F">
                              <w:rPr>
                                <w:rFonts w:ascii="Effra" w:eastAsia="Calibri" w:hAnsi="Effra"/>
                                <w:b/>
                                <w:bCs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  <w:t>, Mansfield, Nottingham</w:t>
                            </w:r>
                          </w:p>
                          <w:p w14:paraId="46DF16A0" w14:textId="77777777" w:rsidR="00BB1AF3" w:rsidRDefault="00BB1AF3" w:rsidP="00BB1AF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1FA3C0" w14:textId="506EB28C" w:rsidR="00151BBA" w:rsidRPr="00184E74" w:rsidRDefault="00070F38" w:rsidP="00AA0BCD">
            <w:pPr>
              <w:rPr>
                <w:noProof/>
                <w:sz w:val="68"/>
                <w:szCs w:val="68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5F9E5A" wp14:editId="1FAF9519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2012315</wp:posOffset>
                      </wp:positionV>
                      <wp:extent cx="3057525" cy="281940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281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0728E2" w14:textId="77777777" w:rsidR="003D1C47" w:rsidRDefault="00184E74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Nottingham</w:t>
                                  </w:r>
                                  <w:r w:rsidR="00F205D6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shire</w:t>
                                  </w:r>
                                  <w: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County Council</w:t>
                                  </w:r>
                                  <w:r w:rsidR="00821A63"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invite</w:t>
                                  </w:r>
                                  <w:r w:rsidR="003D1C47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="00821A63"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you to submit written comments for consideration by the project team to shape the development of the site. </w:t>
                                  </w:r>
                                </w:p>
                                <w:p w14:paraId="125D2F95" w14:textId="39CB9DC5" w:rsidR="00A23792" w:rsidRDefault="00821A63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Comments can be submitted via the webpage</w:t>
                                  </w:r>
                                  <w:r w:rsid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  <w:r w:rsidR="00A23792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hyperlink r:id="rId16" w:history="1">
                                    <w:r w:rsidRPr="00184E74">
                                      <w:rPr>
                                        <w:rStyle w:val="Hyperlink"/>
                                        <w:rFonts w:ascii="Effra" w:hAnsi="Effra"/>
                                        <w:b/>
                                        <w:bCs/>
                                        <w:color w:val="F2F2F2" w:themeColor="background1" w:themeShade="F2"/>
                                        <w:sz w:val="24"/>
                                        <w:szCs w:val="24"/>
                                        <w:u w:val="none"/>
                                      </w:rPr>
                                      <w:t>www.aspburyplanning.co.uk</w:t>
                                    </w:r>
                                  </w:hyperlink>
                                  <w:r w:rsidR="00A276FA">
                                    <w:rPr>
                                      <w:rStyle w:val="Hyperlink"/>
                                      <w:rFonts w:ascii="Effra" w:hAnsi="Effra"/>
                                      <w:b/>
                                      <w:bCs/>
                                      <w:color w:val="F2F2F2" w:themeColor="background1" w:themeShade="F2"/>
                                      <w:sz w:val="24"/>
                                      <w:szCs w:val="24"/>
                                      <w:u w:val="none"/>
                                    </w:rPr>
                                    <w:t>/public-consultations/</w:t>
                                  </w:r>
                                  <w:r w:rsidR="00C530A5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481CB26D" w14:textId="0013CAF1" w:rsidR="00821A63" w:rsidRPr="00184E74" w:rsidRDefault="00A23792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 w:rsidR="00C530A5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r by sending an email to:</w:t>
                                  </w:r>
                                </w:p>
                                <w:p w14:paraId="0F5BF0EE" w14:textId="77777777" w:rsidR="00C530A5" w:rsidRDefault="00905C24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hyperlink r:id="rId17" w:history="1">
                                    <w:r w:rsidR="00821A63" w:rsidRPr="00184E74">
                                      <w:rPr>
                                        <w:rStyle w:val="Hyperlink"/>
                                        <w:rFonts w:ascii="Effra" w:hAnsi="Effra"/>
                                        <w:b/>
                                        <w:bCs/>
                                        <w:color w:val="F2F2F2" w:themeColor="background1" w:themeShade="F2"/>
                                        <w:sz w:val="24"/>
                                        <w:szCs w:val="24"/>
                                        <w:u w:val="none"/>
                                      </w:rPr>
                                      <w:t>office@aspburyplanning.co.uk</w:t>
                                    </w:r>
                                  </w:hyperlink>
                                  <w:r w:rsidR="00821A63"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B1B7D6E" w14:textId="6C6F7A9D" w:rsidR="00821A63" w:rsidRPr="00184E74" w:rsidRDefault="00821A63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(quoting "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Stuart Avenue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F2F2F2" w:themeColor="background1" w:themeShade="F2"/>
                                      <w:sz w:val="24"/>
                                      <w:szCs w:val="24"/>
                                    </w:rPr>
                                    <w:t>" in the subject line).</w:t>
                                  </w:r>
                                </w:p>
                                <w:p w14:paraId="022031F1" w14:textId="25EDDA81" w:rsidR="00BB1AF3" w:rsidRPr="00822231" w:rsidRDefault="00BB1AF3" w:rsidP="00711B90">
                                  <w:pPr>
                                    <w:shd w:val="clear" w:color="auto" w:fill="002060"/>
                                    <w:spacing w:after="0" w:line="276" w:lineRule="auto"/>
                                    <w:jc w:val="both"/>
                                    <w:rPr>
                                      <w:rFonts w:ascii="Effra" w:hAnsi="Effra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822231">
                                    <w:rPr>
                                      <w:rFonts w:ascii="Effra" w:hAnsi="Effra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Please note </w:t>
                                  </w:r>
                                  <w:r w:rsidR="00711B90">
                                    <w:rPr>
                                      <w:rFonts w:ascii="Effra" w:hAnsi="Effra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Pr="00822231">
                                    <w:rPr>
                                      <w:rFonts w:ascii="Effra" w:hAnsi="Effra"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deadline for comments is </w:t>
                                  </w:r>
                                </w:p>
                                <w:p w14:paraId="10408DB8" w14:textId="63C6EDAB" w:rsidR="00BB1AF3" w:rsidRPr="00184E74" w:rsidRDefault="001E5DB8" w:rsidP="00711B90">
                                  <w:pPr>
                                    <w:jc w:val="both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Wednesday 5</w:t>
                                  </w:r>
                                  <w:r w:rsidRPr="001E5DB8"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June</w:t>
                                  </w:r>
                                  <w:r w:rsidR="003E47E9" w:rsidRPr="003E47E9"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202</w:t>
                                  </w:r>
                                  <w:r w:rsidR="003D1C47"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A276FA">
                                    <w:rPr>
                                      <w:rFonts w:ascii="Effra" w:hAnsi="Effra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F9E5A" id="Rectangle 3" o:spid="_x0000_s1029" style="position:absolute;margin-left:17.7pt;margin-top:158.45pt;width:240.75pt;height:2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" fillcolor="#002060" strokecolor="#002060" strokeweight="1pt">
                      <v:textbox>
                        <w:txbxContent>
                          <w:p w14:paraId="7A0728E2" w14:textId="77777777" w:rsidR="003D1C47" w:rsidRDefault="00184E74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Nottingham</w:t>
                            </w:r>
                            <w:r w:rsidR="00F205D6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shire</w:t>
                            </w:r>
                            <w:r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County Council</w:t>
                            </w:r>
                            <w:r w:rsidR="00821A63"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invite</w:t>
                            </w:r>
                            <w:r w:rsidR="003D1C47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s</w:t>
                            </w:r>
                            <w:r w:rsidR="00821A63"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you to submit written comments for consideration by the project team to shape the development of the site. </w:t>
                            </w:r>
                          </w:p>
                          <w:p w14:paraId="125D2F95" w14:textId="39CB9DC5" w:rsidR="00A23792" w:rsidRDefault="00821A63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Comments can be submitted via the webpage</w:t>
                            </w:r>
                            <w:r w:rsid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:</w:t>
                            </w:r>
                            <w:r w:rsidR="00A23792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8" w:history="1">
                              <w:r w:rsidRPr="00184E74">
                                <w:rPr>
                                  <w:rStyle w:val="Hyperlink"/>
                                  <w:rFonts w:ascii="Effra" w:hAnsi="Effra"/>
                                  <w:b/>
                                  <w:bCs/>
                                  <w:color w:val="F2F2F2" w:themeColor="background1" w:themeShade="F2"/>
                                  <w:sz w:val="24"/>
                                  <w:szCs w:val="24"/>
                                  <w:u w:val="none"/>
                                </w:rPr>
                                <w:t>www.aspburyplanning.co.uk</w:t>
                              </w:r>
                            </w:hyperlink>
                            <w:r w:rsidR="00A276FA">
                              <w:rPr>
                                <w:rStyle w:val="Hyperlink"/>
                                <w:rFonts w:ascii="Effra" w:hAnsi="Effra"/>
                                <w:b/>
                                <w:bCs/>
                                <w:color w:val="F2F2F2" w:themeColor="background1" w:themeShade="F2"/>
                                <w:sz w:val="24"/>
                                <w:szCs w:val="24"/>
                                <w:u w:val="none"/>
                              </w:rPr>
                              <w:t>/public-consultations/</w:t>
                            </w:r>
                            <w:r w:rsidR="00C530A5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81CB26D" w14:textId="0013CAF1" w:rsidR="00821A63" w:rsidRPr="00184E74" w:rsidRDefault="00A23792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o</w:t>
                            </w:r>
                            <w:r w:rsidR="00C530A5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r by sending an email to:</w:t>
                            </w:r>
                          </w:p>
                          <w:p w14:paraId="0F5BF0EE" w14:textId="77777777" w:rsidR="00C530A5" w:rsidRDefault="00905C24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="00821A63" w:rsidRPr="00184E74">
                                <w:rPr>
                                  <w:rStyle w:val="Hyperlink"/>
                                  <w:rFonts w:ascii="Effra" w:hAnsi="Effra"/>
                                  <w:b/>
                                  <w:bCs/>
                                  <w:color w:val="F2F2F2" w:themeColor="background1" w:themeShade="F2"/>
                                  <w:sz w:val="24"/>
                                  <w:szCs w:val="24"/>
                                  <w:u w:val="none"/>
                                </w:rPr>
                                <w:t>office@aspburyplanning.co.uk</w:t>
                              </w:r>
                            </w:hyperlink>
                            <w:r w:rsidR="00821A63"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B1B7D6E" w14:textId="6C6F7A9D" w:rsidR="00821A63" w:rsidRPr="00184E74" w:rsidRDefault="00821A63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(quoting "</w:t>
                            </w:r>
                            <w:r w:rsidR="00B736BA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Stuart Avenue</w:t>
                            </w:r>
                            <w:r w:rsidRPr="00184E74">
                              <w:rPr>
                                <w:rFonts w:ascii="Effra" w:hAnsi="Effra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" in the subject line).</w:t>
                            </w:r>
                          </w:p>
                          <w:p w14:paraId="022031F1" w14:textId="25EDDA81" w:rsidR="00BB1AF3" w:rsidRPr="00822231" w:rsidRDefault="00BB1AF3" w:rsidP="00711B90">
                            <w:pPr>
                              <w:shd w:val="clear" w:color="auto" w:fill="002060"/>
                              <w:spacing w:after="0" w:line="276" w:lineRule="auto"/>
                              <w:jc w:val="both"/>
                              <w:rPr>
                                <w:rFonts w:ascii="Effra" w:hAnsi="Effra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22231">
                              <w:rPr>
                                <w:rFonts w:ascii="Effra" w:hAnsi="Effra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Please note </w:t>
                            </w:r>
                            <w:r w:rsidR="00711B90">
                              <w:rPr>
                                <w:rFonts w:ascii="Effra" w:hAnsi="Effra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822231">
                              <w:rPr>
                                <w:rFonts w:ascii="Effra" w:hAnsi="Effra"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deadline for comments is </w:t>
                            </w:r>
                          </w:p>
                          <w:p w14:paraId="10408DB8" w14:textId="63C6EDAB" w:rsidR="00BB1AF3" w:rsidRPr="00184E74" w:rsidRDefault="001E5DB8" w:rsidP="00711B90">
                            <w:pPr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Wednesday 5</w:t>
                            </w:r>
                            <w:r w:rsidRPr="001E5DB8"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June</w:t>
                            </w:r>
                            <w:r w:rsidR="003E47E9" w:rsidRPr="003E47E9"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3D1C47"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 w:rsidR="00A276FA">
                              <w:rPr>
                                <w:rFonts w:ascii="Effra" w:hAnsi="Effra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A0BCD" w:rsidRPr="00335D50" w14:paraId="2A42A944" w14:textId="77777777" w:rsidTr="00AA0BCD">
        <w:trPr>
          <w:gridAfter w:val="1"/>
          <w:wAfter w:w="3843" w:type="dxa"/>
          <w:trHeight w:hRule="exact" w:val="10800"/>
        </w:trPr>
        <w:tc>
          <w:tcPr>
            <w:tcW w:w="713" w:type="dxa"/>
          </w:tcPr>
          <w:p w14:paraId="3F4E2A07" w14:textId="3E84FB79" w:rsidR="00AA0BCD" w:rsidRPr="003A645D" w:rsidRDefault="00AA0BCD" w:rsidP="00AA0BCD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1117" w:type="dxa"/>
          </w:tcPr>
          <w:p w14:paraId="34AF21B7" w14:textId="5BC48E56" w:rsidR="00AA0BCD" w:rsidRDefault="00AA0BCD" w:rsidP="00AA0BCD"/>
        </w:tc>
        <w:tc>
          <w:tcPr>
            <w:tcW w:w="3843" w:type="dxa"/>
            <w:gridSpan w:val="3"/>
          </w:tcPr>
          <w:p w14:paraId="60DE7138" w14:textId="07298AEB" w:rsidR="00AA0BCD" w:rsidRDefault="00581787" w:rsidP="00AA0B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926F144" wp14:editId="2DF7AA7D">
                      <wp:simplePos x="0" y="0"/>
                      <wp:positionH relativeFrom="column">
                        <wp:posOffset>-112991</wp:posOffset>
                      </wp:positionH>
                      <wp:positionV relativeFrom="paragraph">
                        <wp:posOffset>696436</wp:posOffset>
                      </wp:positionV>
                      <wp:extent cx="497445" cy="327804"/>
                      <wp:effectExtent l="141923" t="67627" r="140017" b="63818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641045">
                                <a:off x="0" y="0"/>
                                <a:ext cx="497445" cy="32780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E278D1D" id="Rectangle 15" o:spid="_x0000_s1026" style="position:absolute;margin-left:-8.9pt;margin-top:54.85pt;width:39.15pt;height:25.8pt;rotation:-3231968fd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" filled="f" strokecolor="yellow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0407E1D" wp14:editId="11543F0D">
                      <wp:simplePos x="0" y="0"/>
                      <wp:positionH relativeFrom="column">
                        <wp:posOffset>786324</wp:posOffset>
                      </wp:positionH>
                      <wp:positionV relativeFrom="paragraph">
                        <wp:posOffset>1977976</wp:posOffset>
                      </wp:positionV>
                      <wp:extent cx="1045503" cy="374797"/>
                      <wp:effectExtent l="19050" t="19050" r="21590" b="254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5503" cy="37479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F248F0" id="Straight Connector 1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9pt,155.75pt" to="144.2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" strokecolor="red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209475" wp14:editId="68038DB1">
                      <wp:simplePos x="0" y="0"/>
                      <wp:positionH relativeFrom="column">
                        <wp:posOffset>629529</wp:posOffset>
                      </wp:positionH>
                      <wp:positionV relativeFrom="paragraph">
                        <wp:posOffset>2181958</wp:posOffset>
                      </wp:positionV>
                      <wp:extent cx="170864" cy="170864"/>
                      <wp:effectExtent l="19050" t="19050" r="19685" b="1968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864" cy="17086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BB6CF7" id="Straight Connector 1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5pt,171.8pt" to="63pt,1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" strokecolor="red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793B13F" wp14:editId="6B5FB370">
                      <wp:simplePos x="0" y="0"/>
                      <wp:positionH relativeFrom="column">
                        <wp:posOffset>1672590</wp:posOffset>
                      </wp:positionH>
                      <wp:positionV relativeFrom="paragraph">
                        <wp:posOffset>1726809</wp:posOffset>
                      </wp:positionV>
                      <wp:extent cx="128856" cy="246429"/>
                      <wp:effectExtent l="19050" t="19050" r="24130" b="2032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856" cy="24642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ABA984" id="Straight Connector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7pt,135.95pt" to="141.8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" strokecolor="red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AAFB5E4" wp14:editId="5173BE5B">
                      <wp:simplePos x="0" y="0"/>
                      <wp:positionH relativeFrom="column">
                        <wp:posOffset>94956</wp:posOffset>
                      </wp:positionH>
                      <wp:positionV relativeFrom="paragraph">
                        <wp:posOffset>784274</wp:posOffset>
                      </wp:positionV>
                      <wp:extent cx="367811" cy="412457"/>
                      <wp:effectExtent l="19050" t="19050" r="32385" b="26035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7811" cy="41245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71A8B" id="Straight Connector 22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5pt,61.75pt" to="36.4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" strokecolor="red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181A69" wp14:editId="605A8DD6">
                      <wp:simplePos x="0" y="0"/>
                      <wp:positionH relativeFrom="column">
                        <wp:posOffset>441666</wp:posOffset>
                      </wp:positionH>
                      <wp:positionV relativeFrom="paragraph">
                        <wp:posOffset>777239</wp:posOffset>
                      </wp:positionV>
                      <wp:extent cx="1265799" cy="977509"/>
                      <wp:effectExtent l="19050" t="19050" r="29845" b="32385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65799" cy="9775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3A3D5" id="Straight Connector 21" o:spid="_x0000_s1026" style="position:absolute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61.2pt" to="134.4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" strokecolor="red" strokeweight="2.25pt"/>
                  </w:pict>
                </mc:Fallback>
              </mc:AlternateContent>
            </w:r>
            <w:r w:rsidR="001C0BD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E6594F" wp14:editId="0D003059">
                      <wp:simplePos x="0" y="0"/>
                      <wp:positionH relativeFrom="column">
                        <wp:posOffset>104042</wp:posOffset>
                      </wp:positionH>
                      <wp:positionV relativeFrom="paragraph">
                        <wp:posOffset>1185203</wp:posOffset>
                      </wp:positionV>
                      <wp:extent cx="804106" cy="623765"/>
                      <wp:effectExtent l="0" t="0" r="34290" b="2413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4106" cy="6237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DAA67F" id="Straight Connector 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2pt,93.3pt" to="71.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" strokecolor="red" strokeweight="1.5pt"/>
                  </w:pict>
                </mc:Fallback>
              </mc:AlternateContent>
            </w:r>
            <w:r w:rsidR="00AF14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455A7D8" wp14:editId="5B4B857F">
                      <wp:simplePos x="0" y="0"/>
                      <wp:positionH relativeFrom="column">
                        <wp:posOffset>-786716</wp:posOffset>
                      </wp:positionH>
                      <wp:positionV relativeFrom="margin">
                        <wp:posOffset>3030660</wp:posOffset>
                      </wp:positionV>
                      <wp:extent cx="3061970" cy="3076575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1970" cy="3076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69B7D0" w14:textId="7089504D" w:rsidR="00DF31FC" w:rsidRDefault="00DF31FC" w:rsidP="00C44451">
                                  <w:pPr>
                                    <w:pStyle w:val="NoSpacing"/>
                                    <w:spacing w:line="288" w:lineRule="auto"/>
                                    <w:jc w:val="both"/>
                                    <w:rPr>
                                      <w:rFonts w:ascii="Effra" w:hAnsi="Effr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A56EFE">
                                    <w:rPr>
                                      <w:rFonts w:ascii="Effra" w:hAnsi="Effr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 xml:space="preserve">The Site </w:t>
                                  </w:r>
                                </w:p>
                                <w:p w14:paraId="249CB643" w14:textId="5B93E430" w:rsidR="00C44451" w:rsidRDefault="00DF1E79" w:rsidP="00C4445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ind w:right="-17"/>
                                    <w:jc w:val="both"/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D33E2A" w:rsidRPr="00D33E2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ocated 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east</w:t>
                                  </w:r>
                                  <w:r w:rsidR="00D33E2A" w:rsidRPr="00D33E2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of Mansfield</w:t>
                                  </w:r>
                                  <w:r w:rsidR="00D33E2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town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is the Site known as</w:t>
                                  </w:r>
                                  <w:r w:rsidRPr="00A56EFE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‘</w:t>
                                  </w:r>
                                  <w:r w:rsidR="0056629D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A56EFE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he former 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Sherwood Hall</w:t>
                                  </w:r>
                                  <w:r w:rsidRPr="00A56EFE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School Playing Fields’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Following the demolition of the fire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damaged school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Abbey Primary School was built leaving land to the south as surplus.</w:t>
                                  </w:r>
                                </w:p>
                                <w:p w14:paraId="12A2BC06" w14:textId="77777777" w:rsidR="00C44451" w:rsidRPr="00335D50" w:rsidRDefault="00C44451" w:rsidP="00C4445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ind w:right="-17"/>
                                    <w:jc w:val="both"/>
                                    <w:rPr>
                                      <w:rFonts w:ascii="Effra" w:hAnsi="Effra"/>
                                      <w:color w:val="002060"/>
                                      <w:szCs w:val="18"/>
                                    </w:rPr>
                                  </w:pPr>
                                </w:p>
                                <w:p w14:paraId="6712FFFB" w14:textId="010B2C78" w:rsidR="00D33E2A" w:rsidRDefault="00B736BA" w:rsidP="00C4445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ind w:right="-17"/>
                                    <w:jc w:val="both"/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="007C37C6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ite is bounded</w:t>
                                  </w:r>
                                  <w:r w:rsidR="001F59E7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by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existing residential </w:t>
                                  </w:r>
                                  <w:r w:rsidR="00DF1E79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properties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along Stuart Avenue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to the north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east</w:t>
                                  </w:r>
                                  <w:r w:rsidR="00DF1E79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and Abbey</w:t>
                                  </w:r>
                                  <w:r w:rsidR="007C37C6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Primary School and its associated playing fields to the west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581AF47F" w14:textId="6A9ACEF6" w:rsidR="003D1C47" w:rsidRPr="003D1C47" w:rsidRDefault="003D1C47" w:rsidP="00B736B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12" w:lineRule="auto"/>
                                    <w:jc w:val="both"/>
                                    <w:rPr>
                                      <w:rFonts w:ascii="Effra" w:hAnsi="Effra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FEB400C" w14:textId="77777777" w:rsidR="00DF31FC" w:rsidRDefault="00DF31FC" w:rsidP="00DF31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5A7D8" id="Rectangle 11" o:spid="_x0000_s1030" style="position:absolute;margin-left:-61.95pt;margin-top:238.65pt;width:241.1pt;height:242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" filled="f" stroked="f" strokeweight="1pt">
                      <v:textbox>
                        <w:txbxContent>
                          <w:p w14:paraId="3469B7D0" w14:textId="7089504D" w:rsidR="00DF31FC" w:rsidRDefault="00DF31FC" w:rsidP="00C44451">
                            <w:pPr>
                              <w:pStyle w:val="NoSpacing"/>
                              <w:spacing w:line="288" w:lineRule="auto"/>
                              <w:jc w:val="both"/>
                              <w:rPr>
                                <w:rFonts w:ascii="Effra" w:hAnsi="Eff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56EFE">
                              <w:rPr>
                                <w:rFonts w:ascii="Effra" w:hAnsi="Eff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The Site </w:t>
                            </w:r>
                          </w:p>
                          <w:p w14:paraId="249CB643" w14:textId="5B93E430" w:rsidR="00C44451" w:rsidRDefault="00DF1E79" w:rsidP="00C4445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right="-17"/>
                              <w:jc w:val="both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L</w:t>
                            </w:r>
                            <w:r w:rsidR="00D33E2A" w:rsidRPr="00D33E2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ocated 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east</w:t>
                            </w:r>
                            <w:r w:rsidR="00D33E2A" w:rsidRPr="00D33E2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of Mansfield</w:t>
                            </w:r>
                            <w:r w:rsidR="00D33E2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town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is the Site known as</w:t>
                            </w:r>
                            <w:r w:rsidRPr="00A56EFE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‘</w:t>
                            </w:r>
                            <w:r w:rsidR="0056629D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t</w:t>
                            </w:r>
                            <w:r w:rsidRPr="00A56EFE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he former 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Sherwood Hall</w:t>
                            </w:r>
                            <w:r w:rsidRPr="00A56EFE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School Playing Fields’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Following the demolition of the fire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damaged school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Abbey Primary School was built leaving land to the south as surplus.</w:t>
                            </w:r>
                          </w:p>
                          <w:p w14:paraId="12A2BC06" w14:textId="77777777" w:rsidR="00C44451" w:rsidRPr="00335D50" w:rsidRDefault="00C44451" w:rsidP="00C4445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right="-17"/>
                              <w:jc w:val="both"/>
                              <w:rPr>
                                <w:rFonts w:ascii="Effra" w:hAnsi="Effra"/>
                                <w:color w:val="002060"/>
                                <w:szCs w:val="18"/>
                              </w:rPr>
                            </w:pPr>
                          </w:p>
                          <w:p w14:paraId="6712FFFB" w14:textId="010B2C78" w:rsidR="00D33E2A" w:rsidRDefault="00B736BA" w:rsidP="00C4445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right="-17"/>
                              <w:jc w:val="both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7C37C6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ite is bounded</w:t>
                            </w:r>
                            <w:r w:rsidR="001F59E7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by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existing residential </w:t>
                            </w:r>
                            <w:r w:rsidR="00DF1E79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properties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along Stuart Avenue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to the north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east</w:t>
                            </w:r>
                            <w:r w:rsidR="00DF1E79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and Abbey</w:t>
                            </w:r>
                            <w:r w:rsidR="007C37C6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Primary School and its associated playing fields to the west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1AF47F" w14:textId="6A9ACEF6" w:rsidR="003D1C47" w:rsidRPr="003D1C47" w:rsidRDefault="003D1C47" w:rsidP="00B736BA">
                            <w:p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jc w:val="both"/>
                              <w:rPr>
                                <w:rFonts w:ascii="Effra" w:hAnsi="Effr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FEB400C" w14:textId="77777777" w:rsidR="00DF31FC" w:rsidRDefault="00DF31FC" w:rsidP="00DF31FC">
                            <w:pPr>
                              <w:jc w:val="center"/>
                            </w:pPr>
                          </w:p>
                        </w:txbxContent>
                      </v:textbox>
                      <w10:wrap anchory="margin"/>
                    </v:rect>
                  </w:pict>
                </mc:Fallback>
              </mc:AlternateContent>
            </w:r>
            <w:r w:rsidR="00AF14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59E988A" wp14:editId="7B4D37B1">
                      <wp:simplePos x="0" y="0"/>
                      <wp:positionH relativeFrom="column">
                        <wp:posOffset>631580</wp:posOffset>
                      </wp:positionH>
                      <wp:positionV relativeFrom="paragraph">
                        <wp:posOffset>1809164</wp:posOffset>
                      </wp:positionV>
                      <wp:extent cx="278911" cy="395947"/>
                      <wp:effectExtent l="19050" t="19050" r="26035" b="2349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8911" cy="395947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D7CDE7" id="Straight Connector 13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5pt,142.45pt" to="71.7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" strokecolor="red" strokeweight="2.25pt"/>
                  </w:pict>
                </mc:Fallback>
              </mc:AlternateContent>
            </w:r>
            <w:r w:rsidR="00AF14B1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063AD74" wp14:editId="5C5E8A58">
                  <wp:simplePos x="0" y="0"/>
                  <wp:positionH relativeFrom="column">
                    <wp:posOffset>-747053</wp:posOffset>
                  </wp:positionH>
                  <wp:positionV relativeFrom="paragraph">
                    <wp:posOffset>80889</wp:posOffset>
                  </wp:positionV>
                  <wp:extent cx="2975317" cy="2835591"/>
                  <wp:effectExtent l="0" t="0" r="0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949" cy="2844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" w:type="dxa"/>
          </w:tcPr>
          <w:p w14:paraId="50AA5632" w14:textId="69E96A97" w:rsidR="00AA0BCD" w:rsidRDefault="00AA0BCD" w:rsidP="00AA0BCD"/>
        </w:tc>
        <w:tc>
          <w:tcPr>
            <w:tcW w:w="720" w:type="dxa"/>
          </w:tcPr>
          <w:p w14:paraId="31B9A8BD" w14:textId="2B07B9B7" w:rsidR="00AA0BCD" w:rsidRDefault="00335D50" w:rsidP="00AA0BCD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3E06FF24" wp14:editId="31EE345A">
                      <wp:simplePos x="0" y="0"/>
                      <wp:positionH relativeFrom="column">
                        <wp:posOffset>-436462</wp:posOffset>
                      </wp:positionH>
                      <wp:positionV relativeFrom="page">
                        <wp:posOffset>3036498</wp:posOffset>
                      </wp:positionV>
                      <wp:extent cx="3432691" cy="4339087"/>
                      <wp:effectExtent l="0" t="0" r="0" b="444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2691" cy="433908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11D956" w14:textId="77777777" w:rsidR="007C37C6" w:rsidRDefault="003D1C47" w:rsidP="00335D5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Effra" w:hAnsi="Effr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3D1C47">
                                    <w:rPr>
                                      <w:rFonts w:ascii="Effra" w:hAnsi="Effra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  <w:t>The Application</w:t>
                                  </w:r>
                                </w:p>
                                <w:p w14:paraId="00B9D98B" w14:textId="21D48656" w:rsidR="00C44451" w:rsidRDefault="003D1C47" w:rsidP="00335D5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This is an opportunity for the residents of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530A5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Mansfield to have your say on a </w:t>
                                  </w:r>
                                  <w:r w:rsidR="00C530A5" w:rsidRPr="00184E74">
                                    <w:rPr>
                                      <w:rFonts w:ascii="Effra" w:hAnsi="Effr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proposed</w:t>
                                  </w:r>
                                  <w:r w:rsidR="00C530A5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Planning Application</w:t>
                                  </w:r>
                                  <w:r w:rsidR="003F76AB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C530A5" w:rsidRPr="00184E74">
                                    <w:rPr>
                                      <w:rFonts w:ascii="Effra" w:hAnsi="Effr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4"/>
                                      <w:szCs w:val="24"/>
                                    </w:rPr>
                                    <w:t>before</w:t>
                                  </w:r>
                                  <w:r w:rsidR="00C530A5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it is formally submitted to Mansfield District Council. </w:t>
                                  </w:r>
                                  <w:r w:rsidR="00C44451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13257E6" w14:textId="77777777" w:rsidR="00335D50" w:rsidRPr="00335D50" w:rsidRDefault="00335D50" w:rsidP="00335D5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76" w:lineRule="auto"/>
                                    <w:rPr>
                                      <w:rFonts w:ascii="Effra" w:hAnsi="Effra"/>
                                      <w:color w:val="002060"/>
                                      <w:szCs w:val="18"/>
                                    </w:rPr>
                                  </w:pPr>
                                </w:p>
                                <w:p w14:paraId="3AC3E10B" w14:textId="1C9EC20A" w:rsidR="00C44451" w:rsidRDefault="003E47E9" w:rsidP="00335D50">
                                  <w:pPr>
                                    <w:spacing w:line="276" w:lineRule="auto"/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The 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aster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plan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above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is indicative at this stage and has been</w:t>
                                  </w:r>
                                  <w:r w:rsidR="00DA154A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devised following technical investigations of the </w:t>
                                  </w:r>
                                  <w:r w:rsidR="007C37C6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ite</w:t>
                                  </w:r>
                                  <w:r w:rsidR="008C69CB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(transport, ecology</w:t>
                                  </w:r>
                                  <w:r w:rsidR="00DA154A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, archaeology</w:t>
                                  </w:r>
                                  <w:r w:rsidR="008C69CB"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and drainage).</w:t>
                                  </w:r>
                                </w:p>
                                <w:p w14:paraId="2AD872E0" w14:textId="764FE0FB" w:rsidR="00335D50" w:rsidRDefault="003E47E9" w:rsidP="00335D50">
                                  <w:pPr>
                                    <w:spacing w:line="276" w:lineRule="auto"/>
                                    <w:rPr>
                                      <w:color w:val="002060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The design rationale for the 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asterplan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has been heavily influenced to respect the existing properties around the </w:t>
                                  </w:r>
                                  <w:r w:rsidR="0031794C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ite, </w:t>
                                  </w:r>
                                  <w:r w:rsidR="00B736BA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providing</w:t>
                                  </w:r>
                                  <w:r w:rsidR="00F940BF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>public connectivity to the school and surrounding</w:t>
                                  </w:r>
                                  <w:r w:rsidR="00B9466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area.</w:t>
                                  </w:r>
                                  <w:r w:rsidR="00C530A5" w:rsidRPr="00184E74">
                                    <w:rPr>
                                      <w:color w:val="002060"/>
                                    </w:rPr>
                                    <w:t xml:space="preserve"> </w:t>
                                  </w:r>
                                </w:p>
                                <w:p w14:paraId="6163B8DE" w14:textId="04D7663D" w:rsidR="00C530A5" w:rsidRPr="00C530A5" w:rsidRDefault="00335D50" w:rsidP="00335D50">
                                  <w:pPr>
                                    <w:spacing w:line="276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84E74"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The Application Site </w:t>
                                  </w:r>
                                  <w:r>
                                    <w:rPr>
                                      <w:rFonts w:ascii="Effra" w:hAnsi="Effra"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will be redeveloped to provide market and affordable housing and public accessible open space. </w:t>
                                  </w:r>
                                  <w:r w:rsidR="00C530A5" w:rsidRPr="00C530A5">
                                    <w:rPr>
                                      <w:color w:val="FFFFFF" w:themeColor="background1"/>
                                    </w:rPr>
                                    <w:t>Local Plan</w:t>
                                  </w:r>
                                </w:p>
                                <w:p w14:paraId="585BB34A" w14:textId="49B816B5" w:rsidR="00444185" w:rsidRPr="00C426D6" w:rsidRDefault="00C530A5" w:rsidP="00C530A5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C530A5">
                                    <w:rPr>
                                      <w:color w:val="FFFFFF" w:themeColor="background1"/>
                                    </w:rPr>
                                    <w:t>process which is a separate matter.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6FF24" id="_x0000_s1031" type="#_x0000_t202" style="position:absolute;margin-left:-34.35pt;margin-top:239.1pt;width:270.3pt;height:341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" filled="f" stroked="f">
                      <v:textbox>
                        <w:txbxContent>
                          <w:p w14:paraId="0511D956" w14:textId="77777777" w:rsidR="007C37C6" w:rsidRDefault="003D1C47" w:rsidP="00335D50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Effra" w:hAnsi="Eff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D1C47">
                              <w:rPr>
                                <w:rFonts w:ascii="Effra" w:hAnsi="Effr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The Application</w:t>
                            </w:r>
                          </w:p>
                          <w:p w14:paraId="00B9D98B" w14:textId="21D48656" w:rsidR="00C44451" w:rsidRDefault="003D1C47" w:rsidP="00335D5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This is an opportunity for the residents of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30A5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Mansfield to have your say on a </w:t>
                            </w:r>
                            <w:r w:rsidR="00C530A5" w:rsidRPr="00184E74">
                              <w:rPr>
                                <w:rFonts w:ascii="Effra" w:hAnsi="Effra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proposed</w:t>
                            </w:r>
                            <w:r w:rsidR="00C530A5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Planning Application</w:t>
                            </w:r>
                            <w:r w:rsidR="003F76AB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30A5" w:rsidRPr="00184E74">
                              <w:rPr>
                                <w:rFonts w:ascii="Effra" w:hAnsi="Effra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before</w:t>
                            </w:r>
                            <w:r w:rsidR="00C530A5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it is formally submitted to Mansfield District Council. </w:t>
                            </w:r>
                            <w:r w:rsidR="00C4445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3257E6" w14:textId="77777777" w:rsidR="00335D50" w:rsidRPr="00335D50" w:rsidRDefault="00335D50" w:rsidP="00335D50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Effra" w:hAnsi="Effra"/>
                                <w:color w:val="002060"/>
                                <w:szCs w:val="18"/>
                              </w:rPr>
                            </w:pPr>
                          </w:p>
                          <w:p w14:paraId="3AC3E10B" w14:textId="1C9EC20A" w:rsidR="00C44451" w:rsidRDefault="003E47E9" w:rsidP="00335D50">
                            <w:pPr>
                              <w:spacing w:line="276" w:lineRule="auto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aster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plan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above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is indicative at this stage and has been</w:t>
                            </w:r>
                            <w:r w:rsidR="00DA154A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devised following technical investigations of the </w:t>
                            </w:r>
                            <w:r w:rsidR="007C37C6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ite</w:t>
                            </w:r>
                            <w:r w:rsidR="008C69CB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(transport, ecology</w:t>
                            </w:r>
                            <w:r w:rsidR="00DA154A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, archaeology</w:t>
                            </w:r>
                            <w:r w:rsidR="008C69CB"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and drainage).</w:t>
                            </w:r>
                          </w:p>
                          <w:p w14:paraId="2AD872E0" w14:textId="764FE0FB" w:rsidR="00335D50" w:rsidRDefault="003E47E9" w:rsidP="00335D50">
                            <w:pPr>
                              <w:spacing w:line="276" w:lineRule="auto"/>
                              <w:rPr>
                                <w:color w:val="002060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The design rationale for the 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M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asterplan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has been heavily influenced to respect the existing properties around the </w:t>
                            </w:r>
                            <w:r w:rsidR="0031794C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ite, </w:t>
                            </w:r>
                            <w:r w:rsidR="00B736BA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providing</w:t>
                            </w:r>
                            <w:r w:rsidR="00F940BF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public connectivity to the school and surrounding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area.</w:t>
                            </w:r>
                            <w:r w:rsidR="00C530A5" w:rsidRPr="00184E74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6163B8DE" w14:textId="04D7663D" w:rsidR="00C530A5" w:rsidRPr="00C530A5" w:rsidRDefault="00335D50" w:rsidP="00335D50">
                            <w:pPr>
                              <w:spacing w:line="276" w:lineRule="auto"/>
                              <w:rPr>
                                <w:color w:val="FFFFFF" w:themeColor="background1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The Application Site 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will be redeveloped to provide market and affordable housing and public accessible open space. </w:t>
                            </w:r>
                            <w:r w:rsidR="00C530A5" w:rsidRPr="00C530A5">
                              <w:rPr>
                                <w:color w:val="FFFFFF" w:themeColor="background1"/>
                              </w:rPr>
                              <w:t>Local Plan</w:t>
                            </w:r>
                          </w:p>
                          <w:p w14:paraId="585BB34A" w14:textId="49B816B5" w:rsidR="00444185" w:rsidRPr="00C426D6" w:rsidRDefault="00C530A5" w:rsidP="00C530A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C530A5">
                              <w:rPr>
                                <w:color w:val="FFFFFF" w:themeColor="background1"/>
                              </w:rPr>
                              <w:t>process which is a separate matter.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902" w:type="dxa"/>
            <w:gridSpan w:val="4"/>
          </w:tcPr>
          <w:p w14:paraId="003FE2C9" w14:textId="0E261461" w:rsidR="00AA0BCD" w:rsidRDefault="00581787" w:rsidP="00AA0BC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7" behindDoc="0" locked="0" layoutInCell="1" allowOverlap="1" wp14:anchorId="77AD6B64" wp14:editId="1A5B2721">
                      <wp:simplePos x="0" y="0"/>
                      <wp:positionH relativeFrom="column">
                        <wp:posOffset>751870</wp:posOffset>
                      </wp:positionH>
                      <wp:positionV relativeFrom="paragraph">
                        <wp:posOffset>217969</wp:posOffset>
                      </wp:positionV>
                      <wp:extent cx="543368" cy="327804"/>
                      <wp:effectExtent l="164783" t="63817" r="155257" b="60008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465218">
                                <a:off x="0" y="0"/>
                                <a:ext cx="543368" cy="32780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D425EFB" id="Rectangle 27" o:spid="_x0000_s1026" style="position:absolute;margin-left:59.2pt;margin-top:17.15pt;width:42.8pt;height:25.8pt;rotation:-3424018fd;z-index:2516577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" filled="f" strokecolor="yellow" strokeweight="2.25pt"/>
                  </w:pict>
                </mc:Fallback>
              </mc:AlternateContent>
            </w:r>
          </w:p>
          <w:p w14:paraId="3D9C24F5" w14:textId="500A0A9A" w:rsidR="00AA0BCD" w:rsidRPr="00AA0BCD" w:rsidRDefault="00AA0BCD" w:rsidP="003B6D7F">
            <w:pPr>
              <w:tabs>
                <w:tab w:val="left" w:pos="1665"/>
              </w:tabs>
              <w:jc w:val="both"/>
            </w:pPr>
            <w:r>
              <w:tab/>
            </w:r>
            <w:r w:rsidR="00D83401">
              <w:t xml:space="preserve"> </w:t>
            </w:r>
          </w:p>
        </w:tc>
      </w:tr>
    </w:tbl>
    <w:p w14:paraId="5A645C82" w14:textId="35490EB4" w:rsidR="00007663" w:rsidRDefault="00C4666E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EC5CFAE" wp14:editId="5BB14262">
                <wp:simplePos x="0" y="0"/>
                <wp:positionH relativeFrom="column">
                  <wp:posOffset>3448050</wp:posOffset>
                </wp:positionH>
                <wp:positionV relativeFrom="paragraph">
                  <wp:posOffset>-276225</wp:posOffset>
                </wp:positionV>
                <wp:extent cx="7248525" cy="3432175"/>
                <wp:effectExtent l="0" t="0" r="9525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3432175"/>
                          <a:chOff x="0" y="0"/>
                          <a:chExt cx="7248525" cy="343217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6562725" cy="3432175"/>
                            <a:chOff x="0" y="0"/>
                            <a:chExt cx="6562725" cy="34321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/>
                            <a:srcRect l="8253" r="9792" b="5013"/>
                            <a:stretch/>
                          </pic:blipFill>
                          <pic:spPr bwMode="auto">
                            <a:xfrm>
                              <a:off x="685800" y="0"/>
                              <a:ext cx="5422900" cy="3432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50" y="276225"/>
                              <a:ext cx="2001329" cy="5215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17615A" w14:textId="41E6B2FC" w:rsidR="001F59E7" w:rsidRPr="001F59E7" w:rsidRDefault="001F59E7" w:rsidP="001F59E7">
                                <w:pPr>
                                  <w:pStyle w:val="NoSpacing"/>
                                  <w:rPr>
                                    <w:rFonts w:ascii="Effra" w:hAnsi="Effra"/>
                                    <w:sz w:val="16"/>
                                    <w:szCs w:val="16"/>
                                  </w:rPr>
                                </w:pPr>
                                <w:r w:rsidRPr="00B47D8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Site retained </w:t>
                                </w:r>
                                <w:r w:rsidR="00581787" w:rsidRPr="00B47D8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for parking alleviation</w:t>
                                </w:r>
                                <w:r w:rsidR="00923B60">
                                  <w:rPr>
                                    <w:rFonts w:ascii="Effra" w:hAnsi="Effra"/>
                                    <w:sz w:val="16"/>
                                    <w:szCs w:val="16"/>
                                  </w:rPr>
                                  <w:t xml:space="preserve"> ––––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2925" y="66675"/>
                              <a:ext cx="2209800" cy="904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ED3251" w14:textId="36610E80" w:rsidR="00B47D83" w:rsidRDefault="00B47D8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B47D83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Possible schedule of Accommodation</w:t>
                                </w:r>
                              </w:p>
                              <w:p w14:paraId="5DFDEEE9" w14:textId="2C636301" w:rsidR="00B47D83" w:rsidRDefault="00B47D83" w:rsidP="00B47D83">
                                <w:pPr>
                                  <w:keepLines/>
                                  <w:widowControl w:val="0"/>
                                  <w:spacing w:line="240" w:lineRule="auto"/>
                                  <w:textboxTightWrap w:val="allLines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3 Bed Detached with Garage                     </w:t>
                                </w:r>
                                <w:proofErr w:type="gramStart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8  3</w:t>
                                </w:r>
                                <w:proofErr w:type="gramEnd"/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Bed Semi-Detached with Garage          36 2 Bed Semi-Detached                                8 Total                                                          52</w:t>
                                </w:r>
                              </w:p>
                              <w:p w14:paraId="704D402D" w14:textId="77777777" w:rsidR="00B47D83" w:rsidRPr="00B47D83" w:rsidRDefault="00B47D8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3875"/>
                              <a:ext cx="1647825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23DEB5" w14:textId="320B5CC2" w:rsidR="00B47D83" w:rsidRDefault="00B47D83" w:rsidP="005B18A7">
                                <w:pPr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Pedestrian link to Stuart Avenue</w:t>
                                </w:r>
                              </w:p>
                              <w:p w14:paraId="78F255EA" w14:textId="5FDE06D6" w:rsidR="00B47D83" w:rsidRDefault="00B47D83" w:rsidP="005B18A7">
                                <w:pPr>
                                  <w:spacing w:line="240" w:lineRule="auto"/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Connect to existing drainage</w:t>
                                </w:r>
                              </w:p>
                              <w:p w14:paraId="74E59370" w14:textId="77777777" w:rsidR="00B47D83" w:rsidRDefault="00B47D83" w:rsidP="00B47D83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2390775"/>
                              <a:ext cx="2543175" cy="695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74504" w14:textId="28D1BAE2" w:rsidR="00C202EE" w:rsidRPr="005B18A7" w:rsidRDefault="00C202EE" w:rsidP="005B18A7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5B18A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Green public space (9550m</w:t>
                                </w:r>
                                <w:r w:rsidRPr="005B18A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  <w:vertAlign w:val="superscript"/>
                                  </w:rPr>
                                  <w:t>2</w:t>
                                </w:r>
                                <w:r w:rsidRPr="005B18A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 xml:space="preserve"> / 0.96hs / 2.36ac)</w:t>
                                </w:r>
                              </w:p>
                              <w:p w14:paraId="39B2BA93" w14:textId="3DB99E9C" w:rsidR="005B18A7" w:rsidRPr="005B18A7" w:rsidRDefault="005B18A7" w:rsidP="005B18A7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  <w:r w:rsidRPr="005B18A7"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  <w:t>SUDS drainage pond shown indicatively (subject to development of surface water drainage strategy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5850" y="1524000"/>
                            <a:ext cx="235267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6A937" w14:textId="44657F8C" w:rsidR="00C4666E" w:rsidRPr="005B18A7" w:rsidRDefault="00C4666E" w:rsidP="00C4666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Green public space (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1565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m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  <w:vertAlign w:val="superscript"/>
                                </w:rPr>
                                <w:t>2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/ 0.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6h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/ 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.3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5B18A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0" y="2581275"/>
                            <a:ext cx="186690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FDD7D" w14:textId="529492EA" w:rsidR="00C4666E" w:rsidRDefault="00C4666E" w:rsidP="00C4666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Pedestrian link to Pump Hollow Lane</w:t>
                              </w:r>
                            </w:p>
                            <w:p w14:paraId="01A0B3A2" w14:textId="76783229" w:rsidR="00C4666E" w:rsidRPr="005B18A7" w:rsidRDefault="00C4666E" w:rsidP="00C4666E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Existing Wayleave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5CFAE" id="Group 33" o:spid="_x0000_s1032" style="position:absolute;margin-left:271.5pt;margin-top:-21.75pt;width:570.75pt;height:270.25pt;z-index:251715584" coordsize="72485,3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">
                <v:group id="Group 31" o:spid="_x0000_s1033" style="position:absolute;width:65627;height:34321" coordsize="65627,34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4" type="#_x0000_t75" style="position:absolute;left:6858;width:54229;height:3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">
                    <v:imagedata r:id="rId22" o:title="" cropbottom="3285f" cropleft="5409f" cropright="6417f"/>
                  </v:shape>
                  <v:shape id="_x0000_s1035" type="#_x0000_t202" style="position:absolute;left:1714;top:2762;width:20013;height:5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317615A" w14:textId="41E6B2FC" w:rsidR="001F59E7" w:rsidRPr="001F59E7" w:rsidRDefault="001F59E7" w:rsidP="001F59E7">
                          <w:pPr>
                            <w:pStyle w:val="NoSpacing"/>
                            <w:rPr>
                              <w:rFonts w:ascii="Effra" w:hAnsi="Effra"/>
                              <w:sz w:val="16"/>
                              <w:szCs w:val="16"/>
                            </w:rPr>
                          </w:pPr>
                          <w:r w:rsidRPr="00B47D8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Site retained </w:t>
                          </w:r>
                          <w:r w:rsidR="00581787" w:rsidRPr="00B47D8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for parking alleviation</w:t>
                          </w:r>
                          <w:r w:rsidR="00923B60">
                            <w:rPr>
                              <w:rFonts w:ascii="Effra" w:hAnsi="Effra"/>
                              <w:sz w:val="16"/>
                              <w:szCs w:val="16"/>
                            </w:rPr>
                            <w:t xml:space="preserve"> ––––</w:t>
                          </w:r>
                        </w:p>
                      </w:txbxContent>
                    </v:textbox>
                  </v:shape>
                  <v:shape id="_x0000_s1036" type="#_x0000_t202" style="position:absolute;left:43529;top:666;width:22098;height:9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<v:textbox>
                      <w:txbxContent>
                        <w:p w14:paraId="0EED3251" w14:textId="36610E80" w:rsidR="00B47D83" w:rsidRDefault="00B47D8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47D8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Possible schedule of Accommodation</w:t>
                          </w:r>
                        </w:p>
                        <w:p w14:paraId="5DFDEEE9" w14:textId="2C636301" w:rsidR="00B47D83" w:rsidRDefault="00B47D83" w:rsidP="00B47D83">
                          <w:pPr>
                            <w:keepLines/>
                            <w:widowControl w:val="0"/>
                            <w:spacing w:line="240" w:lineRule="auto"/>
                            <w:textboxTightWrap w:val="allLines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3 Bed Detached with Garage                    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8  3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Bed Semi-Detached with Garage          36 2 Bed Semi-Detached                                8 Total                                                          52</w:t>
                          </w:r>
                        </w:p>
                        <w:p w14:paraId="704D402D" w14:textId="77777777" w:rsidR="00B47D83" w:rsidRPr="00B47D83" w:rsidRDefault="00B47D8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top:5238;width:1647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" fillcolor="white [3212]" stroked="f">
                    <v:textbox>
                      <w:txbxContent>
                        <w:p w14:paraId="6C23DEB5" w14:textId="320B5CC2" w:rsidR="00B47D83" w:rsidRDefault="00B47D83" w:rsidP="005B18A7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Pedestrian link to Stuart Avenue</w:t>
                          </w:r>
                        </w:p>
                        <w:p w14:paraId="78F255EA" w14:textId="5FDE06D6" w:rsidR="00B47D83" w:rsidRDefault="00B47D83" w:rsidP="005B18A7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Connect to existing drainage</w:t>
                          </w:r>
                        </w:p>
                        <w:p w14:paraId="74E59370" w14:textId="77777777" w:rsidR="00B47D83" w:rsidRDefault="00B47D83" w:rsidP="00B47D8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62;top:23907;width:25432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1B874504" w14:textId="28D1BAE2" w:rsidR="00C202EE" w:rsidRPr="005B18A7" w:rsidRDefault="00C202EE" w:rsidP="005B18A7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B18A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Green public space (9550m</w:t>
                          </w:r>
                          <w:r w:rsidRPr="005B18A7">
                            <w:rPr>
                              <w:rFonts w:ascii="Arial" w:hAnsi="Arial" w:cs="Arial"/>
                              <w:sz w:val="16"/>
                              <w:szCs w:val="16"/>
                              <w:vertAlign w:val="superscript"/>
                            </w:rPr>
                            <w:t>2</w:t>
                          </w:r>
                          <w:r w:rsidRPr="005B18A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/ 0.96hs / 2.36ac)</w:t>
                          </w:r>
                        </w:p>
                        <w:p w14:paraId="39B2BA93" w14:textId="3DB99E9C" w:rsidR="005B18A7" w:rsidRPr="005B18A7" w:rsidRDefault="005B18A7" w:rsidP="005B18A7">
                          <w:pPr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B18A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SUDS drainage pond shown indicatively (subject to development of surface water drainage strategy</w:t>
                          </w:r>
                        </w:p>
                      </w:txbxContent>
                    </v:textbox>
                  </v:shape>
                </v:group>
                <v:shape id="_x0000_s1039" type="#_x0000_t202" style="position:absolute;left:48958;top:15240;width:23527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5E86A937" w14:textId="44657F8C" w:rsidR="00C4666E" w:rsidRPr="005B18A7" w:rsidRDefault="00C4666E" w:rsidP="00C4666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Green public space (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1565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m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  <w:vertAlign w:val="superscript"/>
                          </w:rPr>
                          <w:t>2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/ 0.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6h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/ 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0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.3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</w:t>
                        </w:r>
                        <w:r w:rsidRPr="005B18A7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ac)</w:t>
                        </w:r>
                      </w:p>
                    </w:txbxContent>
                  </v:textbox>
                </v:shape>
                <v:shape id="_x0000_s1040" type="#_x0000_t202" style="position:absolute;left:52387;top:25812;width:1866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<v:textbox>
                    <w:txbxContent>
                      <w:p w14:paraId="742FDD7D" w14:textId="529492EA" w:rsidR="00C4666E" w:rsidRDefault="00C4666E" w:rsidP="00C4666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Pedestrian link to Pump Hollow Lane</w:t>
                        </w:r>
                      </w:p>
                      <w:p w14:paraId="01A0B3A2" w14:textId="76783229" w:rsidR="00C4666E" w:rsidRPr="005B18A7" w:rsidRDefault="00C4666E" w:rsidP="00C4666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Existing Wayleave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5D50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106FD5C" wp14:editId="15761112">
                <wp:simplePos x="0" y="0"/>
                <wp:positionH relativeFrom="column">
                  <wp:posOffset>7116792</wp:posOffset>
                </wp:positionH>
                <wp:positionV relativeFrom="paragraph">
                  <wp:posOffset>3234906</wp:posOffset>
                </wp:positionV>
                <wp:extent cx="3157185" cy="3933645"/>
                <wp:effectExtent l="0" t="0" r="571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185" cy="3933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E4711C" w14:textId="03CC3C1B" w:rsidR="00870372" w:rsidRDefault="00870372" w:rsidP="00335D50">
                            <w:pPr>
                              <w:spacing w:line="276" w:lineRule="auto"/>
                              <w:jc w:val="both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The Application will be submitted in ‘Outline’ 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seeking approval of the design of the new vehicular junction to the Site from </w:t>
                            </w:r>
                            <w:r w:rsidR="00F940BF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Pump Hollow Lane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  <w:r w:rsidR="00C4445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De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tail</w:t>
                            </w:r>
                            <w:r w:rsid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s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relating to the house types, 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design and layout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will be 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reserved for separate</w:t>
                            </w:r>
                            <w:r w:rsidR="002F43E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 w:rsidRPr="00184E7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later approval</w:t>
                            </w:r>
                            <w:r w:rsidR="00B94664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A98E68" w14:textId="799676BB" w:rsidR="00B94664" w:rsidRPr="00184E74" w:rsidRDefault="00DF1E79" w:rsidP="00335D50">
                            <w:pPr>
                              <w:spacing w:line="276" w:lineRule="auto"/>
                              <w:jc w:val="both"/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To the </w:t>
                            </w:r>
                            <w:r w:rsidR="002F43E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orth of the Site</w:t>
                            </w:r>
                            <w:r w:rsidR="002F43E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an area </w:t>
                            </w:r>
                            <w:r w:rsidR="00C44451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>is to be retained for a parking alleviation scheme that will be submitted as a separate Application.</w:t>
                            </w:r>
                            <w:r w:rsidR="00335D50">
                              <w:rPr>
                                <w:rFonts w:ascii="Effra" w:hAnsi="Effr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D50" w:rsidRPr="00335D50">
                              <w:rPr>
                                <w:rFonts w:ascii="Effra" w:eastAsia="Times New Roman" w:hAnsi="Effra" w:cs="Arial"/>
                                <w:color w:val="002060"/>
                                <w:sz w:val="24"/>
                                <w:szCs w:val="24"/>
                                <w:lang w:eastAsia="en-US"/>
                              </w:rPr>
                              <w:t xml:space="preserve">You will note that this proposal seeks to safeguard land that could be </w:t>
                            </w:r>
                            <w:proofErr w:type="spellStart"/>
                            <w:r w:rsidR="00335D50" w:rsidRPr="00335D50">
                              <w:rPr>
                                <w:rFonts w:ascii="Effra" w:eastAsia="Times New Roman" w:hAnsi="Effra" w:cs="Arial"/>
                                <w:color w:val="002060"/>
                                <w:sz w:val="24"/>
                                <w:szCs w:val="24"/>
                                <w:lang w:eastAsia="en-US"/>
                              </w:rPr>
                              <w:t>utilised</w:t>
                            </w:r>
                            <w:proofErr w:type="spellEnd"/>
                            <w:r w:rsidR="00335D50" w:rsidRPr="00335D50">
                              <w:rPr>
                                <w:rFonts w:ascii="Effra" w:eastAsia="Times New Roman" w:hAnsi="Effra" w:cs="Arial"/>
                                <w:color w:val="002060"/>
                                <w:sz w:val="24"/>
                                <w:szCs w:val="24"/>
                                <w:lang w:eastAsia="en-US"/>
                              </w:rPr>
                              <w:t xml:space="preserve"> to relieve current school drop off/collection parking issues and this consultation seeks your views on both the proposals for residential use and parking alleviation</w:t>
                            </w:r>
                            <w:r w:rsidR="002F43E1">
                              <w:rPr>
                                <w:rFonts w:ascii="Effra" w:eastAsia="Times New Roman" w:hAnsi="Effra" w:cs="Arial"/>
                                <w:color w:val="002060"/>
                                <w:sz w:val="24"/>
                                <w:szCs w:val="24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FD5C" id="Text Box 6" o:spid="_x0000_s1041" type="#_x0000_t202" style="position:absolute;margin-left:560.4pt;margin-top:254.7pt;width:248.6pt;height:309.7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" fillcolor="white [3201]" stroked="f" strokeweight=".5pt">
                <v:textbox>
                  <w:txbxContent>
                    <w:p w14:paraId="76E4711C" w14:textId="03CC3C1B" w:rsidR="00870372" w:rsidRDefault="00870372" w:rsidP="00335D50">
                      <w:pPr>
                        <w:spacing w:line="276" w:lineRule="auto"/>
                        <w:jc w:val="both"/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</w:pP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The Application will be submitted in ‘Outline’ 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seeking approval of the design of the new vehicular junction to the Site from </w:t>
                      </w:r>
                      <w:r w:rsidR="00F940BF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Pump Hollow Lane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.</w:t>
                      </w:r>
                      <w:r w:rsidR="00C44451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De</w:t>
                      </w: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tail</w:t>
                      </w:r>
                      <w:r w:rsid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s</w:t>
                      </w: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relating to the house types, </w:t>
                      </w: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design and layout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will be </w:t>
                      </w: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reserved for separate</w:t>
                      </w:r>
                      <w:r w:rsidR="002F43E1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,</w:t>
                      </w:r>
                      <w:r w:rsidRPr="00184E7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later approval</w:t>
                      </w:r>
                      <w:r w:rsidR="00B94664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68A98E68" w14:textId="799676BB" w:rsidR="00B94664" w:rsidRPr="00184E74" w:rsidRDefault="00DF1E79" w:rsidP="00335D50">
                      <w:pPr>
                        <w:spacing w:line="276" w:lineRule="auto"/>
                        <w:jc w:val="both"/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To the </w:t>
                      </w:r>
                      <w:r w:rsidR="002F43E1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orth of the Site</w:t>
                      </w:r>
                      <w:r w:rsidR="002F43E1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an area </w:t>
                      </w:r>
                      <w:r w:rsidR="00C44451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>is to be retained for a parking alleviation scheme that will be submitted as a separate Application.</w:t>
                      </w:r>
                      <w:r w:rsidR="00335D50">
                        <w:rPr>
                          <w:rFonts w:ascii="Effra" w:hAnsi="Effr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335D50" w:rsidRPr="00335D50">
                        <w:rPr>
                          <w:rFonts w:ascii="Effra" w:eastAsia="Times New Roman" w:hAnsi="Effra" w:cs="Arial"/>
                          <w:color w:val="002060"/>
                          <w:sz w:val="24"/>
                          <w:szCs w:val="24"/>
                          <w:lang w:eastAsia="en-US"/>
                        </w:rPr>
                        <w:t xml:space="preserve">You will note that this proposal seeks to safeguard land that could be </w:t>
                      </w:r>
                      <w:proofErr w:type="spellStart"/>
                      <w:r w:rsidR="00335D50" w:rsidRPr="00335D50">
                        <w:rPr>
                          <w:rFonts w:ascii="Effra" w:eastAsia="Times New Roman" w:hAnsi="Effra" w:cs="Arial"/>
                          <w:color w:val="002060"/>
                          <w:sz w:val="24"/>
                          <w:szCs w:val="24"/>
                          <w:lang w:eastAsia="en-US"/>
                        </w:rPr>
                        <w:t>utilised</w:t>
                      </w:r>
                      <w:proofErr w:type="spellEnd"/>
                      <w:r w:rsidR="00335D50" w:rsidRPr="00335D50">
                        <w:rPr>
                          <w:rFonts w:ascii="Effra" w:eastAsia="Times New Roman" w:hAnsi="Effra" w:cs="Arial"/>
                          <w:color w:val="002060"/>
                          <w:sz w:val="24"/>
                          <w:szCs w:val="24"/>
                          <w:lang w:eastAsia="en-US"/>
                        </w:rPr>
                        <w:t xml:space="preserve"> to relieve current school drop off/collection parking issues and this consultation seeks your views on both the proposals for residential use and parking alleviation</w:t>
                      </w:r>
                      <w:r w:rsidR="002F43E1">
                        <w:rPr>
                          <w:rFonts w:ascii="Effra" w:eastAsia="Times New Roman" w:hAnsi="Effra" w:cs="Arial"/>
                          <w:color w:val="002060"/>
                          <w:sz w:val="24"/>
                          <w:szCs w:val="24"/>
                          <w:lang w:eastAsia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35D50">
        <w:rPr>
          <w:noProof/>
        </w:rPr>
        <w:drawing>
          <wp:anchor distT="0" distB="0" distL="114300" distR="114300" simplePos="0" relativeHeight="251700224" behindDoc="1" locked="0" layoutInCell="1" allowOverlap="1" wp14:anchorId="5E0A3045" wp14:editId="6D79A79E">
            <wp:simplePos x="0" y="0"/>
            <wp:positionH relativeFrom="column">
              <wp:posOffset>8005313</wp:posOffset>
            </wp:positionH>
            <wp:positionV relativeFrom="paragraph">
              <wp:posOffset>-224286</wp:posOffset>
            </wp:positionV>
            <wp:extent cx="1827183" cy="80930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3069" cy="81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03D">
        <w:rPr>
          <w:noProof/>
        </w:rPr>
        <w:t xml:space="preserve">     </w:t>
      </w:r>
    </w:p>
    <w:sectPr w:rsidR="00007663" w:rsidSect="0091360D">
      <w:pgSz w:w="16840" w:h="12242" w:orient="landscape" w:code="1"/>
      <w:pgMar w:top="720" w:right="720" w:bottom="851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C8663" w14:textId="77777777" w:rsidR="00451CC4" w:rsidRDefault="00451CC4" w:rsidP="00444185">
      <w:pPr>
        <w:spacing w:after="0" w:line="240" w:lineRule="auto"/>
      </w:pPr>
      <w:r>
        <w:separator/>
      </w:r>
    </w:p>
  </w:endnote>
  <w:endnote w:type="continuationSeparator" w:id="0">
    <w:p w14:paraId="1D263E8A" w14:textId="77777777" w:rsidR="00451CC4" w:rsidRDefault="00451CC4" w:rsidP="00444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ffra"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0425E" w14:textId="77777777" w:rsidR="00451CC4" w:rsidRDefault="00451CC4" w:rsidP="00444185">
      <w:pPr>
        <w:spacing w:after="0" w:line="240" w:lineRule="auto"/>
      </w:pPr>
      <w:r>
        <w:separator/>
      </w:r>
    </w:p>
  </w:footnote>
  <w:footnote w:type="continuationSeparator" w:id="0">
    <w:p w14:paraId="7CE4D5B7" w14:textId="77777777" w:rsidR="00451CC4" w:rsidRDefault="00451CC4" w:rsidP="00444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AB"/>
    <w:rsid w:val="00007663"/>
    <w:rsid w:val="000407BE"/>
    <w:rsid w:val="00070F38"/>
    <w:rsid w:val="000B0C00"/>
    <w:rsid w:val="000E07EA"/>
    <w:rsid w:val="000E5B50"/>
    <w:rsid w:val="000F4E61"/>
    <w:rsid w:val="00110F3A"/>
    <w:rsid w:val="00121987"/>
    <w:rsid w:val="00137BBC"/>
    <w:rsid w:val="00151BBA"/>
    <w:rsid w:val="00177BA1"/>
    <w:rsid w:val="00184E74"/>
    <w:rsid w:val="001C0BD0"/>
    <w:rsid w:val="001E5DB8"/>
    <w:rsid w:val="001F59E7"/>
    <w:rsid w:val="00217D4F"/>
    <w:rsid w:val="00246C69"/>
    <w:rsid w:val="00256FBB"/>
    <w:rsid w:val="00273B60"/>
    <w:rsid w:val="002D44DF"/>
    <w:rsid w:val="002F43E1"/>
    <w:rsid w:val="0031794C"/>
    <w:rsid w:val="00335D50"/>
    <w:rsid w:val="00391468"/>
    <w:rsid w:val="003A645D"/>
    <w:rsid w:val="003B6D7F"/>
    <w:rsid w:val="003D1C47"/>
    <w:rsid w:val="003E47E9"/>
    <w:rsid w:val="003F76AB"/>
    <w:rsid w:val="00434D60"/>
    <w:rsid w:val="00444185"/>
    <w:rsid w:val="00451CC4"/>
    <w:rsid w:val="00470190"/>
    <w:rsid w:val="00474867"/>
    <w:rsid w:val="00535BA0"/>
    <w:rsid w:val="00563BA8"/>
    <w:rsid w:val="0056629D"/>
    <w:rsid w:val="00580EAA"/>
    <w:rsid w:val="00581787"/>
    <w:rsid w:val="00585F8F"/>
    <w:rsid w:val="00587286"/>
    <w:rsid w:val="005B18A7"/>
    <w:rsid w:val="005B26BA"/>
    <w:rsid w:val="00600AF5"/>
    <w:rsid w:val="00643BA1"/>
    <w:rsid w:val="00644A22"/>
    <w:rsid w:val="00670B1F"/>
    <w:rsid w:val="006A05CF"/>
    <w:rsid w:val="006E5014"/>
    <w:rsid w:val="006F5257"/>
    <w:rsid w:val="00711B90"/>
    <w:rsid w:val="00751801"/>
    <w:rsid w:val="007523E8"/>
    <w:rsid w:val="00763ED8"/>
    <w:rsid w:val="007719C4"/>
    <w:rsid w:val="00794012"/>
    <w:rsid w:val="007B2D50"/>
    <w:rsid w:val="007C37C6"/>
    <w:rsid w:val="007D27D3"/>
    <w:rsid w:val="007E34A3"/>
    <w:rsid w:val="007F42F5"/>
    <w:rsid w:val="00821A63"/>
    <w:rsid w:val="00822231"/>
    <w:rsid w:val="00822D83"/>
    <w:rsid w:val="0086316F"/>
    <w:rsid w:val="00870372"/>
    <w:rsid w:val="008A2AC2"/>
    <w:rsid w:val="008C4529"/>
    <w:rsid w:val="008C69CB"/>
    <w:rsid w:val="008D186E"/>
    <w:rsid w:val="008F2DFD"/>
    <w:rsid w:val="008F5870"/>
    <w:rsid w:val="00905C24"/>
    <w:rsid w:val="0091360D"/>
    <w:rsid w:val="00915793"/>
    <w:rsid w:val="00923B60"/>
    <w:rsid w:val="0092467C"/>
    <w:rsid w:val="009259A0"/>
    <w:rsid w:val="00937D65"/>
    <w:rsid w:val="00971C1D"/>
    <w:rsid w:val="00A22F5A"/>
    <w:rsid w:val="00A23792"/>
    <w:rsid w:val="00A276FA"/>
    <w:rsid w:val="00A30544"/>
    <w:rsid w:val="00A56A86"/>
    <w:rsid w:val="00A56EFE"/>
    <w:rsid w:val="00A66DAB"/>
    <w:rsid w:val="00A75862"/>
    <w:rsid w:val="00AA0BCD"/>
    <w:rsid w:val="00AE167A"/>
    <w:rsid w:val="00AF14B1"/>
    <w:rsid w:val="00B11C23"/>
    <w:rsid w:val="00B1693C"/>
    <w:rsid w:val="00B25B59"/>
    <w:rsid w:val="00B32A45"/>
    <w:rsid w:val="00B36BF1"/>
    <w:rsid w:val="00B47D83"/>
    <w:rsid w:val="00B63B73"/>
    <w:rsid w:val="00B736BA"/>
    <w:rsid w:val="00B94664"/>
    <w:rsid w:val="00BA39CE"/>
    <w:rsid w:val="00BB1AF3"/>
    <w:rsid w:val="00BB1B7D"/>
    <w:rsid w:val="00BD48E7"/>
    <w:rsid w:val="00BE2C29"/>
    <w:rsid w:val="00C04569"/>
    <w:rsid w:val="00C202EE"/>
    <w:rsid w:val="00C35DB6"/>
    <w:rsid w:val="00C426D6"/>
    <w:rsid w:val="00C44451"/>
    <w:rsid w:val="00C4666E"/>
    <w:rsid w:val="00C530A5"/>
    <w:rsid w:val="00CC1429"/>
    <w:rsid w:val="00D039C1"/>
    <w:rsid w:val="00D22F9F"/>
    <w:rsid w:val="00D33E2A"/>
    <w:rsid w:val="00D34A20"/>
    <w:rsid w:val="00D44ED9"/>
    <w:rsid w:val="00D83401"/>
    <w:rsid w:val="00D84821"/>
    <w:rsid w:val="00D96915"/>
    <w:rsid w:val="00DA154A"/>
    <w:rsid w:val="00DF1E79"/>
    <w:rsid w:val="00DF31FC"/>
    <w:rsid w:val="00E30586"/>
    <w:rsid w:val="00E40331"/>
    <w:rsid w:val="00E408FB"/>
    <w:rsid w:val="00E53E5B"/>
    <w:rsid w:val="00E7469C"/>
    <w:rsid w:val="00F11A9C"/>
    <w:rsid w:val="00F203A4"/>
    <w:rsid w:val="00F205D6"/>
    <w:rsid w:val="00F22722"/>
    <w:rsid w:val="00F2503D"/>
    <w:rsid w:val="00F2629F"/>
    <w:rsid w:val="00F63801"/>
    <w:rsid w:val="00F84832"/>
    <w:rsid w:val="00F85AEB"/>
    <w:rsid w:val="00F940BF"/>
    <w:rsid w:val="00FC4F51"/>
    <w:rsid w:val="00FD25FC"/>
    <w:rsid w:val="00FE144A"/>
    <w:rsid w:val="00FF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98B6D9"/>
  <w15:chartTrackingRefBased/>
  <w15:docId w15:val="{186A97CB-1957-46CD-8658-3FE31DBE0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5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7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ReturnAddress">
    <w:name w:val="Return Address"/>
    <w:basedOn w:val="Normal"/>
    <w:uiPriority w:val="3"/>
    <w:qFormat/>
    <w:rsid w:val="00822D83"/>
    <w:pPr>
      <w:spacing w:after="0"/>
    </w:pPr>
    <w:rPr>
      <w:color w:val="595959" w:themeColor="text1" w:themeTint="A6"/>
      <w:kern w:val="2"/>
      <w:sz w:val="22"/>
      <w:szCs w:val="22"/>
      <w14:ligatures w14:val="standard"/>
    </w:rPr>
  </w:style>
  <w:style w:type="paragraph" w:customStyle="1" w:styleId="ContactInfo">
    <w:name w:val="Contact Info"/>
    <w:basedOn w:val="Normal"/>
    <w:uiPriority w:val="13"/>
    <w:qFormat/>
    <w:rsid w:val="00822D83"/>
    <w:pPr>
      <w:spacing w:after="0" w:line="276" w:lineRule="auto"/>
    </w:pPr>
    <w:rPr>
      <w:color w:val="262626" w:themeColor="text1" w:themeTint="D9"/>
      <w:kern w:val="2"/>
      <w:sz w:val="22"/>
      <w:szCs w:val="22"/>
      <w14:ligatures w14:val="standard"/>
    </w:rPr>
  </w:style>
  <w:style w:type="character" w:styleId="Hyperlink">
    <w:name w:val="Hyperlink"/>
    <w:basedOn w:val="DefaultParagraphFont"/>
    <w:uiPriority w:val="99"/>
    <w:unhideWhenUsed/>
    <w:rsid w:val="00822D83"/>
    <w:rPr>
      <w:color w:val="62291C" w:themeColor="accent1" w:themeShade="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2D83"/>
    <w:rPr>
      <w:color w:val="605E5C"/>
      <w:shd w:val="clear" w:color="auto" w:fill="E1DFDD"/>
    </w:rPr>
  </w:style>
  <w:style w:type="paragraph" w:customStyle="1" w:styleId="BlockHeading">
    <w:name w:val="Block Heading"/>
    <w:basedOn w:val="Normal"/>
    <w:uiPriority w:val="1"/>
    <w:qFormat/>
    <w:rsid w:val="00B32A45"/>
    <w:pPr>
      <w:spacing w:before="72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  <w14:ligatures w14:val="standard"/>
    </w:rPr>
  </w:style>
  <w:style w:type="paragraph" w:styleId="BlockText">
    <w:name w:val="Block Text"/>
    <w:basedOn w:val="Normal"/>
    <w:uiPriority w:val="2"/>
    <w:unhideWhenUsed/>
    <w:qFormat/>
    <w:rsid w:val="00B32A45"/>
    <w:pPr>
      <w:spacing w:after="160" w:line="252" w:lineRule="auto"/>
      <w:ind w:left="504" w:right="504"/>
    </w:pPr>
    <w:rPr>
      <w:color w:val="FFFFFF" w:themeColor="background1"/>
      <w:kern w:val="2"/>
      <w:sz w:val="22"/>
      <w:szCs w:val="22"/>
      <w14:ligatures w14:val="standard"/>
    </w:rPr>
  </w:style>
  <w:style w:type="paragraph" w:customStyle="1" w:styleId="Default">
    <w:name w:val="Default"/>
    <w:rsid w:val="007719C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44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185"/>
  </w:style>
  <w:style w:type="paragraph" w:styleId="Revision">
    <w:name w:val="Revision"/>
    <w:hidden/>
    <w:uiPriority w:val="99"/>
    <w:semiHidden/>
    <w:rsid w:val="007E34A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F43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3E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3E1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3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3E1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spburyplanning.co.uk" TargetMode="External"/><Relationship Id="rId18" Type="http://schemas.openxmlformats.org/officeDocument/2006/relationships/hyperlink" Target="http://www.aspburyplanning.co.uk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://www.aspburyplanning.co.uk" TargetMode="External"/><Relationship Id="rId17" Type="http://schemas.openxmlformats.org/officeDocument/2006/relationships/hyperlink" Target="mailto:office@aspburyplanning.co.uk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aspburyplanning.co.uk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hyperlink" Target="mailto:office@aspburyplanning.co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Diamond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534553388547199B02741BF8153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6B16E-9CF8-4DBC-BF15-B8B12ECF7093}"/>
      </w:docPartPr>
      <w:docPartBody>
        <w:p w:rsidR="00613823" w:rsidRDefault="007306C1" w:rsidP="007306C1">
          <w:pPr>
            <w:pStyle w:val="B2534553388547199B02741BF81530B9"/>
          </w:pPr>
          <w:r w:rsidRPr="007B03D6"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ffra"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6C1"/>
    <w:rsid w:val="00613823"/>
    <w:rsid w:val="00613E81"/>
    <w:rsid w:val="006F69C1"/>
    <w:rsid w:val="007306C1"/>
    <w:rsid w:val="007C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534553388547199B02741BF81530B9">
    <w:name w:val="B2534553388547199B02741BF81530B9"/>
    <w:rsid w:val="007306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92497C-EFFF-4EAD-9CC2-A8D88B862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Brochure.dotx</Template>
  <TotalTime>92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Proposed Residential Development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Diamond</dc:creator>
  <cp:lastModifiedBy>Denise Knipe</cp:lastModifiedBy>
  <cp:revision>9</cp:revision>
  <cp:lastPrinted>2024-05-09T15:29:00Z</cp:lastPrinted>
  <dcterms:created xsi:type="dcterms:W3CDTF">2024-05-08T15:09:00Z</dcterms:created>
  <dcterms:modified xsi:type="dcterms:W3CDTF">2024-05-09T15:32:00Z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